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4344B1" w14:textId="31AB1B51" w:rsidR="0006731A" w:rsidRDefault="00565C3A" w:rsidP="00565C3A">
      <w:pPr>
        <w:pStyle w:val="Heading1"/>
      </w:pPr>
      <w:r>
        <w:t xml:space="preserve">Minutes of the PSA Meeting </w:t>
      </w:r>
      <w:r w:rsidR="00C52BA9">
        <w:t>26 January 2023</w:t>
      </w:r>
    </w:p>
    <w:tbl>
      <w:tblPr>
        <w:tblStyle w:val="TableGrid"/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1691"/>
        <w:gridCol w:w="7315"/>
      </w:tblGrid>
      <w:tr w:rsidR="00DE3559" w14:paraId="39EE85F0" w14:textId="77777777" w:rsidTr="00DE3559">
        <w:tc>
          <w:tcPr>
            <w:tcW w:w="939" w:type="pct"/>
          </w:tcPr>
          <w:p w14:paraId="027BBFDB" w14:textId="0FC708E7" w:rsidR="00DE3559" w:rsidRDefault="00DE3559" w:rsidP="002E0532">
            <w:r>
              <w:t xml:space="preserve">Item </w:t>
            </w:r>
          </w:p>
        </w:tc>
        <w:tc>
          <w:tcPr>
            <w:tcW w:w="4061" w:type="pct"/>
          </w:tcPr>
          <w:p w14:paraId="607BDE71" w14:textId="1F272140" w:rsidR="00DE3559" w:rsidRDefault="00DE3559" w:rsidP="002E0532">
            <w:r>
              <w:t>Notes</w:t>
            </w:r>
          </w:p>
        </w:tc>
      </w:tr>
      <w:tr w:rsidR="00DE3559" w14:paraId="65A333A2" w14:textId="77777777" w:rsidTr="00DE3559">
        <w:tc>
          <w:tcPr>
            <w:tcW w:w="939" w:type="pct"/>
          </w:tcPr>
          <w:p w14:paraId="0E952A1F" w14:textId="3EA36BCA" w:rsidR="00DE3559" w:rsidRDefault="00DE3559" w:rsidP="00DE3559">
            <w:r>
              <w:t>Welcome and apologies</w:t>
            </w:r>
          </w:p>
        </w:tc>
        <w:tc>
          <w:tcPr>
            <w:tcW w:w="4061" w:type="pct"/>
          </w:tcPr>
          <w:p w14:paraId="4B8E552B" w14:textId="4B0F61C6" w:rsidR="00DE3559" w:rsidRPr="000050E6" w:rsidRDefault="00DE3559" w:rsidP="002E0532">
            <w:r w:rsidRPr="00192911">
              <w:rPr>
                <w:b/>
                <w:bCs/>
              </w:rPr>
              <w:t xml:space="preserve">In attendance: </w:t>
            </w:r>
            <w:r w:rsidR="001A775E">
              <w:t xml:space="preserve">Jill McIntyre (Chair); </w:t>
            </w:r>
            <w:r w:rsidR="000050E6">
              <w:t xml:space="preserve">Wendy Stuart; Carol Walker-Lyon; Kirsty Martin; Felicity </w:t>
            </w:r>
            <w:r w:rsidR="002D3E5C">
              <w:t xml:space="preserve">Chisholm; Frances Ross; Clare Lacey; Nick </w:t>
            </w:r>
            <w:r w:rsidR="00B14FC2">
              <w:t xml:space="preserve">Ramage; Jenny Young; Elaine </w:t>
            </w:r>
            <w:r w:rsidR="00D619DF">
              <w:t>McLeod</w:t>
            </w:r>
            <w:r w:rsidR="008143A9">
              <w:t xml:space="preserve">; </w:t>
            </w:r>
            <w:r w:rsidR="001355AA">
              <w:t xml:space="preserve">Louise </w:t>
            </w:r>
            <w:r w:rsidR="00C8313D">
              <w:t>McFadyen</w:t>
            </w:r>
            <w:r w:rsidR="001F6D80">
              <w:t>; Stef Robertson</w:t>
            </w:r>
          </w:p>
          <w:p w14:paraId="59F854AE" w14:textId="77777777" w:rsidR="00DE3559" w:rsidRDefault="00DE3559" w:rsidP="002E0532"/>
          <w:p w14:paraId="64AEC6CE" w14:textId="6247D19A" w:rsidR="00DE3559" w:rsidRPr="0017630D" w:rsidRDefault="00DE3559" w:rsidP="002E0532">
            <w:r w:rsidRPr="00192911">
              <w:rPr>
                <w:b/>
                <w:bCs/>
              </w:rPr>
              <w:t>Apologies:</w:t>
            </w:r>
            <w:r w:rsidR="00D619DF">
              <w:rPr>
                <w:b/>
                <w:bCs/>
              </w:rPr>
              <w:t xml:space="preserve"> </w:t>
            </w:r>
            <w:r w:rsidR="0017630D">
              <w:t>Andrew Gardner</w:t>
            </w:r>
            <w:r w:rsidR="0057409E">
              <w:t>;</w:t>
            </w:r>
            <w:r w:rsidR="00611104">
              <w:t xml:space="preserve"> Rosie Donoghue</w:t>
            </w:r>
            <w:r w:rsidR="009D4832">
              <w:t>;</w:t>
            </w:r>
            <w:r w:rsidR="0057409E">
              <w:t xml:space="preserve"> Kirsty Miller; </w:t>
            </w:r>
            <w:r w:rsidR="00AC3B10">
              <w:t xml:space="preserve">Julia Young; Katherine Davidson; Jane Horan; Kiran McConnell; Kay Carr; Taheer Fatima; </w:t>
            </w:r>
            <w:r w:rsidR="00292B75">
              <w:t xml:space="preserve">Erin Mason; Elizabeth Budzynski; </w:t>
            </w:r>
            <w:r w:rsidR="007E63BD">
              <w:t xml:space="preserve">Karen Sim; Greig Cook; </w:t>
            </w:r>
            <w:r w:rsidR="007E63BD" w:rsidRPr="00396922">
              <w:t>Emm</w:t>
            </w:r>
            <w:r w:rsidR="00396922">
              <w:t>a</w:t>
            </w:r>
          </w:p>
          <w:p w14:paraId="0B7DAA40" w14:textId="5E9A68AE" w:rsidR="00DE3559" w:rsidRDefault="00DE3559" w:rsidP="00C52BA9"/>
        </w:tc>
      </w:tr>
      <w:tr w:rsidR="00DE3559" w14:paraId="5EC914AC" w14:textId="77777777" w:rsidTr="00DE3559">
        <w:tc>
          <w:tcPr>
            <w:tcW w:w="939" w:type="pct"/>
          </w:tcPr>
          <w:p w14:paraId="4100C344" w14:textId="435468A8" w:rsidR="00DE3559" w:rsidRDefault="00DE3559" w:rsidP="002E0532">
            <w:r>
              <w:t>Approval of minutes</w:t>
            </w:r>
          </w:p>
        </w:tc>
        <w:tc>
          <w:tcPr>
            <w:tcW w:w="4061" w:type="pct"/>
          </w:tcPr>
          <w:p w14:paraId="1FF660AC" w14:textId="77777777" w:rsidR="00DE3559" w:rsidRDefault="00DE3559" w:rsidP="00C52BA9">
            <w:r>
              <w:t xml:space="preserve">Minutes from </w:t>
            </w:r>
            <w:r w:rsidR="00C52BA9">
              <w:t xml:space="preserve">Nov </w:t>
            </w:r>
            <w:r>
              <w:t xml:space="preserve">2022 meeting were approved. </w:t>
            </w:r>
          </w:p>
          <w:p w14:paraId="554FD361" w14:textId="7D747779" w:rsidR="009F4457" w:rsidRPr="00162932" w:rsidRDefault="00162932" w:rsidP="00C52BA9">
            <w:r>
              <w:rPr>
                <w:b/>
                <w:bCs/>
              </w:rPr>
              <w:t xml:space="preserve">Proposed: </w:t>
            </w:r>
            <w:r>
              <w:t xml:space="preserve">Carol </w:t>
            </w:r>
            <w:r w:rsidR="007D4915">
              <w:t xml:space="preserve">Walker-Lyon </w:t>
            </w:r>
            <w:r>
              <w:rPr>
                <w:b/>
                <w:bCs/>
              </w:rPr>
              <w:t xml:space="preserve">Seconded: </w:t>
            </w:r>
            <w:r>
              <w:t>Wendy</w:t>
            </w:r>
            <w:r w:rsidR="007D4915">
              <w:t xml:space="preserve"> Stuart</w:t>
            </w:r>
          </w:p>
        </w:tc>
      </w:tr>
      <w:tr w:rsidR="00DE3559" w14:paraId="72637193" w14:textId="77777777" w:rsidTr="00DE3559">
        <w:tc>
          <w:tcPr>
            <w:tcW w:w="939" w:type="pct"/>
          </w:tcPr>
          <w:p w14:paraId="1E04E858" w14:textId="62CA9113" w:rsidR="00DE3559" w:rsidRDefault="00DE3559" w:rsidP="002E0532">
            <w:r>
              <w:t>School update</w:t>
            </w:r>
          </w:p>
        </w:tc>
        <w:tc>
          <w:tcPr>
            <w:tcW w:w="4061" w:type="pct"/>
          </w:tcPr>
          <w:p w14:paraId="768FBDB4" w14:textId="3DCCDA9C" w:rsidR="00C52BA9" w:rsidRDefault="0011549D" w:rsidP="00A81BA2">
            <w:pPr>
              <w:pStyle w:val="ListParagraph"/>
              <w:numPr>
                <w:ilvl w:val="0"/>
                <w:numId w:val="17"/>
              </w:numPr>
            </w:pPr>
            <w:r>
              <w:t>Panto huge success</w:t>
            </w:r>
            <w:r w:rsidR="002A5CB5">
              <w:t xml:space="preserve"> – great experience for whole school</w:t>
            </w:r>
          </w:p>
          <w:p w14:paraId="76EB6CA8" w14:textId="0CB5915E" w:rsidR="002B4DBE" w:rsidRDefault="002B4DBE" w:rsidP="00A81BA2">
            <w:pPr>
              <w:pStyle w:val="ListParagraph"/>
              <w:numPr>
                <w:ilvl w:val="0"/>
                <w:numId w:val="17"/>
              </w:numPr>
            </w:pPr>
            <w:r>
              <w:t>Disco</w:t>
            </w:r>
            <w:r w:rsidR="005833FB">
              <w:t>s</w:t>
            </w:r>
            <w:r>
              <w:t xml:space="preserve"> really positive</w:t>
            </w:r>
            <w:r w:rsidR="00060A27">
              <w:t xml:space="preserve"> community events</w:t>
            </w:r>
            <w:r w:rsidR="00B00175">
              <w:t>.</w:t>
            </w:r>
          </w:p>
          <w:p w14:paraId="248EB535" w14:textId="7AE557E3" w:rsidR="0026203B" w:rsidRDefault="0026203B" w:rsidP="00A81BA2">
            <w:pPr>
              <w:pStyle w:val="ListParagraph"/>
              <w:numPr>
                <w:ilvl w:val="0"/>
                <w:numId w:val="17"/>
              </w:numPr>
            </w:pPr>
            <w:r>
              <w:t xml:space="preserve">December </w:t>
            </w:r>
            <w:r w:rsidR="00060A27">
              <w:t xml:space="preserve">events </w:t>
            </w:r>
            <w:r>
              <w:t>all-round success – thanks to everyone involved</w:t>
            </w:r>
            <w:r w:rsidR="006F1D10">
              <w:t>.</w:t>
            </w:r>
          </w:p>
          <w:p w14:paraId="0C8DE70F" w14:textId="209C1B62" w:rsidR="001E1912" w:rsidRDefault="001E1912" w:rsidP="00A81BA2">
            <w:pPr>
              <w:pStyle w:val="ListParagraph"/>
              <w:numPr>
                <w:ilvl w:val="0"/>
                <w:numId w:val="17"/>
              </w:numPr>
            </w:pPr>
            <w:r>
              <w:t xml:space="preserve">Heidi </w:t>
            </w:r>
            <w:r w:rsidR="00A126A2">
              <w:t xml:space="preserve">Manion </w:t>
            </w:r>
            <w:r>
              <w:t>Business Manager provided handover before leaving</w:t>
            </w:r>
            <w:r w:rsidR="00A126A2">
              <w:t>. R</w:t>
            </w:r>
            <w:r w:rsidR="00486793">
              <w:t>ecruitment pending</w:t>
            </w:r>
            <w:r w:rsidR="006F1D10">
              <w:t>.</w:t>
            </w:r>
          </w:p>
          <w:p w14:paraId="2E788A25" w14:textId="77777777" w:rsidR="00396922" w:rsidRDefault="00396922" w:rsidP="00396922">
            <w:pPr>
              <w:pStyle w:val="ListParagraph"/>
              <w:numPr>
                <w:ilvl w:val="0"/>
                <w:numId w:val="17"/>
              </w:numPr>
            </w:pPr>
            <w:r>
              <w:t>Budget-freeze on non-essential spending since Jan 2023</w:t>
            </w:r>
          </w:p>
          <w:p w14:paraId="61587A64" w14:textId="77777777" w:rsidR="00396922" w:rsidRDefault="00396922" w:rsidP="00396922">
            <w:pPr>
              <w:pStyle w:val="ListParagraph"/>
              <w:numPr>
                <w:ilvl w:val="0"/>
                <w:numId w:val="17"/>
              </w:numPr>
            </w:pPr>
            <w:r>
              <w:t>Books recently purchased.</w:t>
            </w:r>
          </w:p>
          <w:p w14:paraId="72D922A8" w14:textId="5CCC51F0" w:rsidR="001E1912" w:rsidRDefault="00401659" w:rsidP="00A81BA2">
            <w:pPr>
              <w:pStyle w:val="ListParagraph"/>
              <w:numPr>
                <w:ilvl w:val="0"/>
                <w:numId w:val="17"/>
              </w:numPr>
            </w:pPr>
            <w:r>
              <w:t>PSA funds can be used if required for purchases that can’t be deemed essential</w:t>
            </w:r>
            <w:r w:rsidR="006F1D10">
              <w:t>.</w:t>
            </w:r>
          </w:p>
          <w:p w14:paraId="235EB899" w14:textId="77777777" w:rsidR="008143A9" w:rsidRDefault="008143A9" w:rsidP="00A81BA2">
            <w:pPr>
              <w:pStyle w:val="ListParagraph"/>
              <w:numPr>
                <w:ilvl w:val="0"/>
                <w:numId w:val="17"/>
              </w:numPr>
            </w:pPr>
            <w:r>
              <w:t>Positive start to new year</w:t>
            </w:r>
            <w:r w:rsidR="001355AA">
              <w:t xml:space="preserve"> from pupils</w:t>
            </w:r>
          </w:p>
          <w:p w14:paraId="1BD5997A" w14:textId="612F70BE" w:rsidR="00C8313D" w:rsidRDefault="00C8313D" w:rsidP="00A81BA2">
            <w:pPr>
              <w:pStyle w:val="ListParagraph"/>
              <w:numPr>
                <w:ilvl w:val="0"/>
                <w:numId w:val="17"/>
              </w:numPr>
            </w:pPr>
            <w:r>
              <w:t>Quote due from Gus</w:t>
            </w:r>
            <w:r w:rsidR="00361050">
              <w:t xml:space="preserve"> Egan</w:t>
            </w:r>
            <w:r>
              <w:t xml:space="preserve"> for work on Wonder Woods - £200 earmarked</w:t>
            </w:r>
            <w:r w:rsidR="006F1D10">
              <w:t>.</w:t>
            </w:r>
          </w:p>
          <w:p w14:paraId="766E99AC" w14:textId="72BBC7D7" w:rsidR="00BE6A7A" w:rsidRPr="008D4B13" w:rsidRDefault="00BE6A7A" w:rsidP="003F3CB5">
            <w:pPr>
              <w:pStyle w:val="ListParagraph"/>
              <w:numPr>
                <w:ilvl w:val="0"/>
                <w:numId w:val="17"/>
              </w:numPr>
              <w:rPr>
                <w:b/>
                <w:bCs/>
              </w:rPr>
            </w:pPr>
            <w:r>
              <w:t>Decking at front of school deemed not safe by ROSPA</w:t>
            </w:r>
            <w:r w:rsidR="005B4CE8">
              <w:t xml:space="preserve"> – to be removed.</w:t>
            </w:r>
            <w:r w:rsidR="003F3CB5">
              <w:t xml:space="preserve"> </w:t>
            </w:r>
            <w:r w:rsidR="00A6627F">
              <w:t>Plans to be discussed once it’s removed</w:t>
            </w:r>
            <w:r w:rsidR="007D4915">
              <w:t xml:space="preserve"> – </w:t>
            </w:r>
            <w:r w:rsidR="007D4915" w:rsidRPr="008D4B13">
              <w:rPr>
                <w:b/>
                <w:bCs/>
              </w:rPr>
              <w:t>suggestions welcome</w:t>
            </w:r>
            <w:r w:rsidR="006F1D10" w:rsidRPr="008D4B13">
              <w:rPr>
                <w:b/>
                <w:bCs/>
              </w:rPr>
              <w:t>.</w:t>
            </w:r>
          </w:p>
          <w:p w14:paraId="5F9F49E1" w14:textId="5A3EF4AE" w:rsidR="00B76578" w:rsidRDefault="00B76578" w:rsidP="003F3CB5">
            <w:pPr>
              <w:pStyle w:val="ListParagraph"/>
              <w:numPr>
                <w:ilvl w:val="0"/>
                <w:numId w:val="17"/>
              </w:numPr>
            </w:pPr>
            <w:r>
              <w:t>Astro – two quotes in, third required</w:t>
            </w:r>
            <w:r w:rsidR="006F1D10">
              <w:t>.</w:t>
            </w:r>
            <w:r w:rsidR="00237F60">
              <w:t xml:space="preserve"> </w:t>
            </w:r>
            <w:r w:rsidR="00653A93">
              <w:t>Working group to be pulled together, bring to Parent Council.</w:t>
            </w:r>
          </w:p>
          <w:p w14:paraId="34DDDDB1" w14:textId="77777777" w:rsidR="00025CC3" w:rsidRDefault="00B07B9A" w:rsidP="003F3CB5">
            <w:pPr>
              <w:pStyle w:val="ListParagraph"/>
              <w:numPr>
                <w:ilvl w:val="0"/>
                <w:numId w:val="17"/>
              </w:numPr>
            </w:pPr>
            <w:r>
              <w:t>No urgent funding needs currently</w:t>
            </w:r>
          </w:p>
          <w:p w14:paraId="3D523D21" w14:textId="61CDF286" w:rsidR="008D4B13" w:rsidRDefault="008D4B13" w:rsidP="008D4B13">
            <w:pPr>
              <w:pStyle w:val="ListParagraph"/>
            </w:pPr>
          </w:p>
        </w:tc>
      </w:tr>
      <w:tr w:rsidR="00DE3559" w14:paraId="4D83EAB3" w14:textId="77777777" w:rsidTr="00DE3559">
        <w:tc>
          <w:tcPr>
            <w:tcW w:w="939" w:type="pct"/>
          </w:tcPr>
          <w:p w14:paraId="6C0914AD" w14:textId="7A3EA11F" w:rsidR="00DE3559" w:rsidRDefault="00DE3559" w:rsidP="002E0532">
            <w:r>
              <w:t>Financial position</w:t>
            </w:r>
          </w:p>
        </w:tc>
        <w:tc>
          <w:tcPr>
            <w:tcW w:w="4061" w:type="pct"/>
          </w:tcPr>
          <w:p w14:paraId="0709BAD4" w14:textId="1AD43108" w:rsidR="007D5173" w:rsidRDefault="007D5173" w:rsidP="002E0532">
            <w:r>
              <w:t>£16,830 in the bank</w:t>
            </w:r>
          </w:p>
          <w:p w14:paraId="47A621AD" w14:textId="29D896A5" w:rsidR="007D5173" w:rsidRDefault="007D5173" w:rsidP="002E0532">
            <w:r>
              <w:t>£5,066 for football</w:t>
            </w:r>
          </w:p>
          <w:p w14:paraId="6FDE323E" w14:textId="6932DD74" w:rsidR="007D5173" w:rsidRDefault="007D5173" w:rsidP="002E0532">
            <w:r>
              <w:t>£3,000 minimum balance</w:t>
            </w:r>
          </w:p>
          <w:p w14:paraId="7F555152" w14:textId="5F3DCE1C" w:rsidR="007D5173" w:rsidRDefault="002C47F0" w:rsidP="002E0532">
            <w:r>
              <w:t xml:space="preserve">£8,695 available </w:t>
            </w:r>
          </w:p>
          <w:p w14:paraId="0C717374" w14:textId="77777777" w:rsidR="007D5173" w:rsidRDefault="007D5173" w:rsidP="002E0532"/>
          <w:p w14:paraId="36287578" w14:textId="2E83EFE5" w:rsidR="002C47F0" w:rsidRDefault="002C47F0" w:rsidP="002C47F0">
            <w:r>
              <w:t xml:space="preserve">£1337 raised </w:t>
            </w:r>
            <w:r w:rsidR="00D83EC7">
              <w:t xml:space="preserve">by </w:t>
            </w:r>
            <w:r>
              <w:t>disco</w:t>
            </w:r>
            <w:r w:rsidR="00D83EC7">
              <w:t>s</w:t>
            </w:r>
            <w:r>
              <w:t xml:space="preserve"> – through ParentPay</w:t>
            </w:r>
          </w:p>
          <w:p w14:paraId="0AEFC86A" w14:textId="77515BDE" w:rsidR="00DE3559" w:rsidRDefault="00EF18E9" w:rsidP="002E0532">
            <w:r>
              <w:t>£200 match funding for disco</w:t>
            </w:r>
            <w:r w:rsidR="00D83EC7">
              <w:t xml:space="preserve"> from Abrdn</w:t>
            </w:r>
          </w:p>
          <w:p w14:paraId="4ECFBC00" w14:textId="3A9ACA0E" w:rsidR="00EF18E9" w:rsidRDefault="00EF18E9" w:rsidP="002E0532">
            <w:r>
              <w:t>£1000</w:t>
            </w:r>
            <w:r w:rsidR="00D83EC7">
              <w:t xml:space="preserve"> of this used </w:t>
            </w:r>
            <w:r>
              <w:t>for panto</w:t>
            </w:r>
          </w:p>
          <w:p w14:paraId="3D019BAA" w14:textId="56E243F8" w:rsidR="00EF18E9" w:rsidRDefault="00EF18E9" w:rsidP="002E0532">
            <w:r>
              <w:t>£337 balance</w:t>
            </w:r>
            <w:r w:rsidR="00524A80">
              <w:t xml:space="preserve"> </w:t>
            </w:r>
            <w:r w:rsidR="00D83EC7">
              <w:t>held in ParentPay,</w:t>
            </w:r>
            <w:r w:rsidR="00524A80">
              <w:t xml:space="preserve"> ring fenced for PSA</w:t>
            </w:r>
          </w:p>
          <w:p w14:paraId="6826DF6E" w14:textId="36565F52" w:rsidR="00F75F8A" w:rsidRDefault="00F75F8A" w:rsidP="002E0532"/>
          <w:p w14:paraId="2A9B1A24" w14:textId="62D597AF" w:rsidR="00016C74" w:rsidRDefault="009A2975" w:rsidP="00016C74">
            <w:r>
              <w:lastRenderedPageBreak/>
              <w:t xml:space="preserve">To note: </w:t>
            </w:r>
            <w:r w:rsidR="00016C74">
              <w:t>Amazon Smile coming to an end</w:t>
            </w:r>
          </w:p>
          <w:p w14:paraId="336B2FDA" w14:textId="44B3B3B2" w:rsidR="00524A80" w:rsidRDefault="00524A80" w:rsidP="002E0532"/>
        </w:tc>
      </w:tr>
      <w:tr w:rsidR="000E34FC" w14:paraId="3D1DC289" w14:textId="77777777" w:rsidTr="00DE3559">
        <w:tc>
          <w:tcPr>
            <w:tcW w:w="939" w:type="pct"/>
          </w:tcPr>
          <w:p w14:paraId="3B9EF6BB" w14:textId="19A77143" w:rsidR="000E34FC" w:rsidRDefault="000E34FC" w:rsidP="002E0532">
            <w:r>
              <w:lastRenderedPageBreak/>
              <w:t>Thanks</w:t>
            </w:r>
          </w:p>
        </w:tc>
        <w:tc>
          <w:tcPr>
            <w:tcW w:w="4061" w:type="pct"/>
          </w:tcPr>
          <w:p w14:paraId="35A909A8" w14:textId="77777777" w:rsidR="000E34FC" w:rsidRDefault="000E34FC" w:rsidP="000E34FC">
            <w:pPr>
              <w:pStyle w:val="ListParagraph"/>
              <w:numPr>
                <w:ilvl w:val="0"/>
                <w:numId w:val="19"/>
              </w:numPr>
            </w:pPr>
            <w:r>
              <w:t>Thanks to disco teams, especially Felicity and Kirsty</w:t>
            </w:r>
          </w:p>
          <w:p w14:paraId="7C4174C0" w14:textId="77777777" w:rsidR="00296E56" w:rsidRDefault="00296E56" w:rsidP="00595767">
            <w:pPr>
              <w:pStyle w:val="ListParagraph"/>
              <w:numPr>
                <w:ilvl w:val="0"/>
                <w:numId w:val="19"/>
              </w:numPr>
            </w:pPr>
            <w:r>
              <w:t xml:space="preserve">Thanks to tea and coffee teams </w:t>
            </w:r>
            <w:r w:rsidR="00595767">
              <w:t>for parents’ night and Winter Wo</w:t>
            </w:r>
            <w:r>
              <w:t>nderland</w:t>
            </w:r>
            <w:r w:rsidR="00595767">
              <w:t xml:space="preserve"> with s</w:t>
            </w:r>
            <w:r>
              <w:t>pecial thanks for Fatima for pakora</w:t>
            </w:r>
          </w:p>
          <w:p w14:paraId="5C6C2D96" w14:textId="185FF034" w:rsidR="00595767" w:rsidRDefault="00595767" w:rsidP="00595767">
            <w:pPr>
              <w:pStyle w:val="ListParagraph"/>
              <w:numPr>
                <w:ilvl w:val="0"/>
                <w:numId w:val="19"/>
              </w:numPr>
            </w:pPr>
            <w:r>
              <w:t>Thanks to Jenny and Young family for supporting PSA at their lights switch on</w:t>
            </w:r>
          </w:p>
        </w:tc>
      </w:tr>
      <w:tr w:rsidR="00DE3559" w14:paraId="3800A2F3" w14:textId="77777777" w:rsidTr="00DE3559">
        <w:tc>
          <w:tcPr>
            <w:tcW w:w="939" w:type="pct"/>
          </w:tcPr>
          <w:p w14:paraId="58CFBF80" w14:textId="5BEF0E02" w:rsidR="00DE3559" w:rsidRDefault="00DE3559" w:rsidP="002E0532">
            <w:r>
              <w:t>PSA plans</w:t>
            </w:r>
          </w:p>
        </w:tc>
        <w:tc>
          <w:tcPr>
            <w:tcW w:w="4061" w:type="pct"/>
          </w:tcPr>
          <w:p w14:paraId="7F292CFE" w14:textId="0E9EF5C7" w:rsidR="00DE3559" w:rsidRDefault="00DE3559" w:rsidP="002E0532">
            <w:r>
              <w:t xml:space="preserve">PSA members discussed ideas for fundraising and social events for the 2022/23 school year. </w:t>
            </w:r>
          </w:p>
          <w:p w14:paraId="0347832D" w14:textId="69800B72" w:rsidR="00DE3559" w:rsidRDefault="00DE3559" w:rsidP="002E0532"/>
          <w:p w14:paraId="7043F3CC" w14:textId="4F19675B" w:rsidR="00DE3559" w:rsidRDefault="00DE3559" w:rsidP="002E0532">
            <w:r>
              <w:t xml:space="preserve">The following was agreed: </w:t>
            </w:r>
          </w:p>
          <w:p w14:paraId="2CEF4DCC" w14:textId="264B8701" w:rsidR="00C301F1" w:rsidRDefault="00C301F1" w:rsidP="00C301F1">
            <w:pPr>
              <w:pStyle w:val="ListParagraph"/>
              <w:numPr>
                <w:ilvl w:val="0"/>
                <w:numId w:val="11"/>
              </w:numPr>
            </w:pPr>
            <w:r w:rsidRPr="006A3712">
              <w:rPr>
                <w:b/>
                <w:bCs/>
              </w:rPr>
              <w:t>Magic Show</w:t>
            </w:r>
            <w:r>
              <w:t xml:space="preserve"> P1-3 – sub-grou</w:t>
            </w:r>
            <w:r w:rsidR="00595767">
              <w:t xml:space="preserve">p to take forward led by Frances </w:t>
            </w:r>
            <w:r>
              <w:t>–</w:t>
            </w:r>
            <w:r w:rsidR="00595767">
              <w:t>Feb/March date/</w:t>
            </w:r>
            <w:r>
              <w:t>time TBC</w:t>
            </w:r>
          </w:p>
          <w:p w14:paraId="512717A4" w14:textId="10C2A406" w:rsidR="00C301F1" w:rsidRPr="00347124" w:rsidRDefault="00B96D9B" w:rsidP="00C301F1">
            <w:pPr>
              <w:pStyle w:val="ListParagraph"/>
              <w:numPr>
                <w:ilvl w:val="0"/>
                <w:numId w:val="11"/>
              </w:numPr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  <w:r w:rsidR="00C301F1" w:rsidRPr="00B96D9B">
              <w:rPr>
                <w:b/>
                <w:bCs/>
              </w:rPr>
              <w:t>haring learning visit</w:t>
            </w:r>
            <w:r w:rsidR="00C301F1">
              <w:t xml:space="preserve"> </w:t>
            </w:r>
            <w:r>
              <w:t>2</w:t>
            </w:r>
            <w:r w:rsidRPr="00B96D9B">
              <w:rPr>
                <w:vertAlign w:val="superscript"/>
              </w:rPr>
              <w:t>nd</w:t>
            </w:r>
            <w:r>
              <w:t xml:space="preserve"> March</w:t>
            </w:r>
            <w:r w:rsidR="00F31C89">
              <w:t xml:space="preserve">, </w:t>
            </w:r>
            <w:r w:rsidR="00595767">
              <w:t xml:space="preserve">9 – 10am and </w:t>
            </w:r>
            <w:r w:rsidR="00C301F1">
              <w:t>2 – 3pm. Pre-loved clothes; teas, coffees, homebakes</w:t>
            </w:r>
            <w:r w:rsidR="00595767">
              <w:t>.  Jill/Stef to coordinate</w:t>
            </w:r>
          </w:p>
          <w:p w14:paraId="78E7480F" w14:textId="20241FD8" w:rsidR="007D7970" w:rsidRPr="007D7970" w:rsidRDefault="007D7970" w:rsidP="005B34B3">
            <w:pPr>
              <w:pStyle w:val="ListParagraph"/>
              <w:numPr>
                <w:ilvl w:val="0"/>
                <w:numId w:val="11"/>
              </w:numPr>
            </w:pPr>
            <w:r>
              <w:rPr>
                <w:b/>
                <w:bCs/>
              </w:rPr>
              <w:t>P</w:t>
            </w:r>
            <w:r w:rsidR="00C301F1">
              <w:rPr>
                <w:b/>
                <w:bCs/>
              </w:rPr>
              <w:t>arents’ night</w:t>
            </w:r>
            <w:r>
              <w:rPr>
                <w:b/>
                <w:bCs/>
              </w:rPr>
              <w:t>s</w:t>
            </w:r>
            <w:r w:rsidR="00C301F1">
              <w:rPr>
                <w:b/>
                <w:bCs/>
              </w:rPr>
              <w:t xml:space="preserve"> </w:t>
            </w:r>
            <w:r w:rsidR="00C301F1" w:rsidRPr="007D7970">
              <w:t>w/c 20</w:t>
            </w:r>
            <w:r w:rsidR="00C301F1" w:rsidRPr="007D7970">
              <w:rPr>
                <w:vertAlign w:val="superscript"/>
              </w:rPr>
              <w:t>th</w:t>
            </w:r>
            <w:r w:rsidR="00C301F1" w:rsidRPr="007D7970">
              <w:t xml:space="preserve"> March 2023</w:t>
            </w:r>
            <w:r w:rsidR="00595767">
              <w:t>, Jill to coordinate requirements with school</w:t>
            </w:r>
          </w:p>
          <w:p w14:paraId="3A233625" w14:textId="0103C887" w:rsidR="009A2975" w:rsidRDefault="00B07B9A" w:rsidP="005B34B3">
            <w:pPr>
              <w:pStyle w:val="ListParagraph"/>
              <w:numPr>
                <w:ilvl w:val="0"/>
                <w:numId w:val="11"/>
              </w:numPr>
            </w:pPr>
            <w:r w:rsidRPr="009A2975">
              <w:rPr>
                <w:b/>
                <w:bCs/>
              </w:rPr>
              <w:t>Disco</w:t>
            </w:r>
            <w:r w:rsidR="002826D0">
              <w:rPr>
                <w:b/>
                <w:bCs/>
              </w:rPr>
              <w:t>s</w:t>
            </w:r>
            <w:r>
              <w:t xml:space="preserve"> </w:t>
            </w:r>
            <w:r w:rsidR="00C8502F">
              <w:t>–</w:t>
            </w:r>
            <w:r>
              <w:t xml:space="preserve"> </w:t>
            </w:r>
            <w:r w:rsidR="00C40648">
              <w:t>sub</w:t>
            </w:r>
            <w:r w:rsidR="00FC63EC">
              <w:t>-</w:t>
            </w:r>
            <w:r w:rsidR="00C40648">
              <w:t>group to take forward, plan</w:t>
            </w:r>
            <w:r w:rsidR="009A2975">
              <w:t>ned</w:t>
            </w:r>
            <w:r w:rsidR="00C40648">
              <w:t xml:space="preserve"> for</w:t>
            </w:r>
            <w:r w:rsidR="0043781D">
              <w:t xml:space="preserve"> 21st</w:t>
            </w:r>
            <w:r w:rsidR="00711861">
              <w:t xml:space="preserve"> April</w:t>
            </w:r>
          </w:p>
          <w:p w14:paraId="45BC5302" w14:textId="4C9804BD" w:rsidR="00DE3559" w:rsidRDefault="0043781D" w:rsidP="009A2975">
            <w:pPr>
              <w:pStyle w:val="ListParagraph"/>
            </w:pPr>
            <w:r>
              <w:t>P</w:t>
            </w:r>
            <w:r w:rsidR="00347D35">
              <w:t xml:space="preserve">1 – 2; P3 – 5; P6 </w:t>
            </w:r>
            <w:r w:rsidR="002A2D1F">
              <w:t>–</w:t>
            </w:r>
            <w:r w:rsidR="00347D35">
              <w:t xml:space="preserve"> 7</w:t>
            </w:r>
            <w:r w:rsidR="002A2D1F">
              <w:t xml:space="preserve"> </w:t>
            </w:r>
            <w:r w:rsidR="00D65033">
              <w:t>3 – 4.30pm; 5 – 6.30pm; 7 – 8.30pm</w:t>
            </w:r>
          </w:p>
          <w:p w14:paraId="63666EE0" w14:textId="59C93A07" w:rsidR="009A1B13" w:rsidRPr="00ED2A1D" w:rsidRDefault="009A1B13" w:rsidP="00C52BA9">
            <w:pPr>
              <w:pStyle w:val="ListParagraph"/>
              <w:numPr>
                <w:ilvl w:val="0"/>
                <w:numId w:val="11"/>
              </w:numPr>
              <w:rPr>
                <w:b/>
                <w:bCs/>
              </w:rPr>
            </w:pPr>
            <w:r w:rsidRPr="006A3712">
              <w:rPr>
                <w:b/>
                <w:bCs/>
              </w:rPr>
              <w:t>Race Night</w:t>
            </w:r>
            <w:r w:rsidR="006A3712">
              <w:rPr>
                <w:b/>
                <w:bCs/>
              </w:rPr>
              <w:t xml:space="preserve"> </w:t>
            </w:r>
            <w:r w:rsidR="009A1DEE">
              <w:t xml:space="preserve">at Bowling Club </w:t>
            </w:r>
            <w:r w:rsidR="00B83B08">
              <w:t>sub-group</w:t>
            </w:r>
            <w:r w:rsidR="00E1457E">
              <w:rPr>
                <w:b/>
                <w:bCs/>
              </w:rPr>
              <w:t xml:space="preserve"> </w:t>
            </w:r>
            <w:r w:rsidR="00E1457E">
              <w:t xml:space="preserve">to take forward </w:t>
            </w:r>
            <w:r w:rsidR="00F20838">
              <w:t>– 11</w:t>
            </w:r>
            <w:r w:rsidR="00F20838" w:rsidRPr="00F20838">
              <w:rPr>
                <w:vertAlign w:val="superscript"/>
              </w:rPr>
              <w:t>th</w:t>
            </w:r>
            <w:r w:rsidR="00F20838">
              <w:t xml:space="preserve"> May TBC</w:t>
            </w:r>
          </w:p>
          <w:p w14:paraId="54E5245B" w14:textId="3122D9F7" w:rsidR="00347124" w:rsidRPr="0017630D" w:rsidRDefault="00347124" w:rsidP="00C52BA9">
            <w:pPr>
              <w:pStyle w:val="ListParagraph"/>
              <w:numPr>
                <w:ilvl w:val="0"/>
                <w:numId w:val="11"/>
              </w:numPr>
              <w:rPr>
                <w:b/>
                <w:bCs/>
              </w:rPr>
            </w:pPr>
            <w:r>
              <w:rPr>
                <w:b/>
                <w:bCs/>
              </w:rPr>
              <w:t>School sports</w:t>
            </w:r>
            <w:r w:rsidR="00C35FEF">
              <w:rPr>
                <w:b/>
                <w:bCs/>
              </w:rPr>
              <w:t xml:space="preserve"> </w:t>
            </w:r>
            <w:r w:rsidR="000004CE">
              <w:t xml:space="preserve">26th </w:t>
            </w:r>
            <w:r w:rsidR="00C35FEF">
              <w:t>May</w:t>
            </w:r>
            <w:r w:rsidR="00C3624C">
              <w:t>. Teas, coffees, homebakes</w:t>
            </w:r>
            <w:r w:rsidR="00E43B5F">
              <w:t>, strawberries and cream</w:t>
            </w:r>
            <w:r w:rsidR="00C3624C">
              <w:t xml:space="preserve"> – ask wider school community for donations</w:t>
            </w:r>
            <w:r w:rsidR="00F66ED6">
              <w:t>.</w:t>
            </w:r>
          </w:p>
          <w:p w14:paraId="4519C8CB" w14:textId="1B62C070" w:rsidR="0017630D" w:rsidRPr="006A3712" w:rsidRDefault="0017630D" w:rsidP="00C52BA9">
            <w:pPr>
              <w:pStyle w:val="ListParagraph"/>
              <w:numPr>
                <w:ilvl w:val="0"/>
                <w:numId w:val="11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Blackhall </w:t>
            </w:r>
            <w:r w:rsidR="00DB5F28">
              <w:rPr>
                <w:b/>
                <w:bCs/>
              </w:rPr>
              <w:t xml:space="preserve">Children’s </w:t>
            </w:r>
            <w:r>
              <w:rPr>
                <w:b/>
                <w:bCs/>
              </w:rPr>
              <w:t>Sports Committee</w:t>
            </w:r>
            <w:r w:rsidR="00B81168">
              <w:rPr>
                <w:b/>
                <w:bCs/>
              </w:rPr>
              <w:t xml:space="preserve"> Sports Day</w:t>
            </w:r>
            <w:r w:rsidR="00B81168">
              <w:t xml:space="preserve"> – stall </w:t>
            </w:r>
            <w:r w:rsidR="00595767">
              <w:t>at event likely to be first weekend in June</w:t>
            </w:r>
          </w:p>
          <w:p w14:paraId="2DE81CB5" w14:textId="77777777" w:rsidR="00BF6196" w:rsidRDefault="00BF6196" w:rsidP="00595767">
            <w:pPr>
              <w:ind w:left="360"/>
            </w:pPr>
          </w:p>
          <w:p w14:paraId="34F26F9C" w14:textId="59A4579D" w:rsidR="00595767" w:rsidRDefault="00595767" w:rsidP="00595767">
            <w:pPr>
              <w:ind w:left="360"/>
            </w:pPr>
            <w:r>
              <w:t>Other potential events include – Bowling club coffees, sport sponsorship</w:t>
            </w:r>
          </w:p>
        </w:tc>
      </w:tr>
      <w:tr w:rsidR="00DE3559" w14:paraId="4E87FC8C" w14:textId="77777777" w:rsidTr="00DE3559">
        <w:tc>
          <w:tcPr>
            <w:tcW w:w="939" w:type="pct"/>
          </w:tcPr>
          <w:p w14:paraId="0B7827DC" w14:textId="49E6E94C" w:rsidR="00DE3559" w:rsidRDefault="00DE3559" w:rsidP="002E0532">
            <w:r>
              <w:t xml:space="preserve">Football update </w:t>
            </w:r>
          </w:p>
        </w:tc>
        <w:tc>
          <w:tcPr>
            <w:tcW w:w="4061" w:type="pct"/>
          </w:tcPr>
          <w:p w14:paraId="205B5C84" w14:textId="6290F029" w:rsidR="00627E80" w:rsidRDefault="002B3357" w:rsidP="006D0AB2">
            <w:pPr>
              <w:pStyle w:val="ListParagraph"/>
              <w:numPr>
                <w:ilvl w:val="0"/>
                <w:numId w:val="21"/>
              </w:numPr>
            </w:pPr>
            <w:r>
              <w:t>Some more PVGs required for coaches, process stalled since business manager left</w:t>
            </w:r>
            <w:r w:rsidR="00627E80">
              <w:t>, no volunteer forthcoming</w:t>
            </w:r>
            <w:r w:rsidR="006D0AB2">
              <w:t>. Once new business manager is appointed PVGs should be completed.</w:t>
            </w:r>
          </w:p>
          <w:p w14:paraId="4CD470AB" w14:textId="0039E42D" w:rsidR="003A7351" w:rsidRPr="003A7351" w:rsidRDefault="003A7351" w:rsidP="00627E80">
            <w:pPr>
              <w:pStyle w:val="ListParagraph"/>
              <w:numPr>
                <w:ilvl w:val="0"/>
                <w:numId w:val="11"/>
              </w:numPr>
            </w:pPr>
            <w:r w:rsidRPr="003A7351">
              <w:t>Still trying to recruit a new coordinator for next year</w:t>
            </w:r>
            <w:r w:rsidR="006D0AB2">
              <w:t xml:space="preserve">. </w:t>
            </w:r>
            <w:r w:rsidR="006D0AB2" w:rsidRPr="00E33A99">
              <w:rPr>
                <w:b/>
                <w:bCs/>
              </w:rPr>
              <w:t>Volunteers welcome.</w:t>
            </w:r>
          </w:p>
          <w:p w14:paraId="6AA4F90D" w14:textId="77777777" w:rsidR="00E33A99" w:rsidRDefault="00E33A99" w:rsidP="00E33A99">
            <w:pPr>
              <w:pStyle w:val="ListParagraph"/>
              <w:numPr>
                <w:ilvl w:val="0"/>
                <w:numId w:val="11"/>
              </w:numPr>
            </w:pPr>
            <w:r>
              <w:t>K</w:t>
            </w:r>
            <w:r w:rsidRPr="003A7351">
              <w:t>it is now very outdated and in need of replacement with a fair few gone missing</w:t>
            </w:r>
            <w:r>
              <w:t xml:space="preserve"> </w:t>
            </w:r>
            <w:r w:rsidRPr="003A7351">
              <w:t xml:space="preserve">and not enough to fully kit all the </w:t>
            </w:r>
            <w:r>
              <w:t>children</w:t>
            </w:r>
            <w:r w:rsidRPr="003A7351">
              <w:t xml:space="preserve"> playing </w:t>
            </w:r>
            <w:r>
              <w:t>in</w:t>
            </w:r>
            <w:r w:rsidRPr="003A7351">
              <w:t xml:space="preserve"> games. </w:t>
            </w:r>
          </w:p>
          <w:p w14:paraId="71A8CC62" w14:textId="601773A5" w:rsidR="00BD5ED2" w:rsidRDefault="003369EB" w:rsidP="003A7351">
            <w:pPr>
              <w:pStyle w:val="ListParagraph"/>
              <w:numPr>
                <w:ilvl w:val="0"/>
                <w:numId w:val="11"/>
              </w:numPr>
            </w:pPr>
            <w:r w:rsidRPr="0065736B">
              <w:rPr>
                <w:b/>
                <w:bCs/>
              </w:rPr>
              <w:t>S</w:t>
            </w:r>
            <w:r w:rsidR="003A7351" w:rsidRPr="003A7351">
              <w:rPr>
                <w:b/>
                <w:bCs/>
              </w:rPr>
              <w:t xml:space="preserve">ponsor </w:t>
            </w:r>
            <w:r w:rsidRPr="0065736B">
              <w:rPr>
                <w:b/>
                <w:bCs/>
              </w:rPr>
              <w:t xml:space="preserve">needed </w:t>
            </w:r>
            <w:r w:rsidR="003A7351" w:rsidRPr="003A7351">
              <w:rPr>
                <w:b/>
                <w:bCs/>
              </w:rPr>
              <w:t>for new kit</w:t>
            </w:r>
            <w:r>
              <w:t>, total</w:t>
            </w:r>
            <w:r w:rsidR="003A7351" w:rsidRPr="003A7351">
              <w:t xml:space="preserve"> cost </w:t>
            </w:r>
            <w:r>
              <w:t>approx.</w:t>
            </w:r>
            <w:r w:rsidR="003A7351" w:rsidRPr="003A7351">
              <w:t xml:space="preserve"> £3k</w:t>
            </w:r>
            <w:r>
              <w:t>. O</w:t>
            </w:r>
            <w:r w:rsidR="003A7351" w:rsidRPr="003A7351">
              <w:t>ne company has offered £750</w:t>
            </w:r>
            <w:r w:rsidR="00E33A99">
              <w:t>.</w:t>
            </w:r>
          </w:p>
          <w:p w14:paraId="21CC23F8" w14:textId="7EBC7B39" w:rsidR="0084529F" w:rsidRDefault="003A7351" w:rsidP="003A7351">
            <w:pPr>
              <w:pStyle w:val="ListParagraph"/>
              <w:numPr>
                <w:ilvl w:val="0"/>
                <w:numId w:val="11"/>
              </w:numPr>
            </w:pPr>
            <w:r w:rsidRPr="003A7351">
              <w:t xml:space="preserve">James Walker-Lyon has </w:t>
            </w:r>
            <w:r w:rsidR="00BD5ED2">
              <w:t>written</w:t>
            </w:r>
            <w:r w:rsidRPr="003A7351">
              <w:t xml:space="preserve"> a request letter</w:t>
            </w:r>
            <w:r w:rsidR="00BD5ED2">
              <w:t xml:space="preserve"> which can be sent out to potential sponsors</w:t>
            </w:r>
            <w:r w:rsidR="00E33A99">
              <w:t>.</w:t>
            </w:r>
          </w:p>
          <w:p w14:paraId="1975C523" w14:textId="77777777" w:rsidR="005F7F5D" w:rsidRDefault="00B40C97" w:rsidP="003A7351">
            <w:pPr>
              <w:pStyle w:val="ListParagraph"/>
              <w:numPr>
                <w:ilvl w:val="0"/>
                <w:numId w:val="11"/>
              </w:numPr>
            </w:pPr>
            <w:r>
              <w:lastRenderedPageBreak/>
              <w:t>Current budget healthy, in part due to</w:t>
            </w:r>
            <w:r w:rsidR="005F7F5D">
              <w:t xml:space="preserve"> weather-related</w:t>
            </w:r>
            <w:r>
              <w:t xml:space="preserve"> pitch cancellations</w:t>
            </w:r>
            <w:r w:rsidR="003A7351" w:rsidRPr="003A7351">
              <w:t>. </w:t>
            </w:r>
            <w:r w:rsidR="005F7F5D">
              <w:t>Could be used to purchase plain kit, or put towards sponsorship.</w:t>
            </w:r>
          </w:p>
          <w:p w14:paraId="1B9DE5C3" w14:textId="6DD08FD9" w:rsidR="00016C74" w:rsidRDefault="003A7351" w:rsidP="00C52BA9">
            <w:pPr>
              <w:pStyle w:val="ListParagraph"/>
              <w:numPr>
                <w:ilvl w:val="0"/>
                <w:numId w:val="11"/>
              </w:numPr>
            </w:pPr>
            <w:r w:rsidRPr="003A7351">
              <w:t>147 players</w:t>
            </w:r>
            <w:r w:rsidR="005F7F5D">
              <w:t xml:space="preserve"> currently</w:t>
            </w:r>
          </w:p>
        </w:tc>
      </w:tr>
      <w:tr w:rsidR="007B0AC6" w14:paraId="43D000AA" w14:textId="77777777" w:rsidTr="00DE3559">
        <w:tc>
          <w:tcPr>
            <w:tcW w:w="939" w:type="pct"/>
          </w:tcPr>
          <w:p w14:paraId="03F01CFE" w14:textId="6362141E" w:rsidR="007B0AC6" w:rsidRDefault="007B0AC6" w:rsidP="002E0532">
            <w:r>
              <w:lastRenderedPageBreak/>
              <w:t>Library update</w:t>
            </w:r>
          </w:p>
        </w:tc>
        <w:tc>
          <w:tcPr>
            <w:tcW w:w="4061" w:type="pct"/>
          </w:tcPr>
          <w:p w14:paraId="24E229FA" w14:textId="43F3E11B" w:rsidR="000470DE" w:rsidRDefault="00473061" w:rsidP="000470DE">
            <w:pPr>
              <w:pStyle w:val="ListParagraph"/>
              <w:numPr>
                <w:ilvl w:val="0"/>
                <w:numId w:val="20"/>
              </w:numPr>
            </w:pPr>
            <w:r w:rsidRPr="000470DE">
              <w:t>Spent £240.58 on new books and printer cartridge since November meeting</w:t>
            </w:r>
            <w:r w:rsidR="00873D25">
              <w:t>.</w:t>
            </w:r>
          </w:p>
          <w:p w14:paraId="2D94E2DD" w14:textId="7E0F92E9" w:rsidR="007B0AC6" w:rsidRDefault="000470DE" w:rsidP="000470DE">
            <w:pPr>
              <w:pStyle w:val="ListParagraph"/>
              <w:numPr>
                <w:ilvl w:val="0"/>
                <w:numId w:val="20"/>
              </w:numPr>
            </w:pPr>
            <w:r>
              <w:t>Only three</w:t>
            </w:r>
            <w:r w:rsidR="00473061" w:rsidRPr="000470DE">
              <w:t xml:space="preserve"> library</w:t>
            </w:r>
            <w:r>
              <w:t xml:space="preserve"> helper</w:t>
            </w:r>
            <w:r w:rsidR="00873D25">
              <w:t>s</w:t>
            </w:r>
            <w:r>
              <w:t xml:space="preserve"> at the moment –</w:t>
            </w:r>
            <w:r w:rsidR="00473061" w:rsidRPr="000470DE">
              <w:t xml:space="preserve"> </w:t>
            </w:r>
            <w:r w:rsidRPr="000470DE">
              <w:rPr>
                <w:b/>
                <w:bCs/>
              </w:rPr>
              <w:t>more help required</w:t>
            </w:r>
            <w:r>
              <w:t>. If volunteering more than once a month a PVG is required</w:t>
            </w:r>
            <w:r w:rsidR="00873D25">
              <w:t>.</w:t>
            </w:r>
          </w:p>
        </w:tc>
      </w:tr>
      <w:tr w:rsidR="00DE3559" w14:paraId="0CA1842E" w14:textId="77777777" w:rsidTr="00DE3559">
        <w:tc>
          <w:tcPr>
            <w:tcW w:w="939" w:type="pct"/>
          </w:tcPr>
          <w:p w14:paraId="43516923" w14:textId="0CB31D77" w:rsidR="00DE3559" w:rsidRDefault="00DE3559" w:rsidP="002E0532">
            <w:r>
              <w:t>Date of next meeting</w:t>
            </w:r>
          </w:p>
        </w:tc>
        <w:tc>
          <w:tcPr>
            <w:tcW w:w="4061" w:type="pct"/>
          </w:tcPr>
          <w:p w14:paraId="253B3A42" w14:textId="68E85A1D" w:rsidR="00DE3559" w:rsidRPr="004434F5" w:rsidRDefault="00DE3559" w:rsidP="00C52BA9">
            <w:pPr>
              <w:rPr>
                <w:b/>
                <w:bCs/>
              </w:rPr>
            </w:pPr>
            <w:r>
              <w:t>Next meeting will be held on</w:t>
            </w:r>
            <w:r w:rsidR="00E1520B">
              <w:t xml:space="preserve"> </w:t>
            </w:r>
            <w:r w:rsidR="001133DF" w:rsidRPr="001133DF">
              <w:rPr>
                <w:b/>
                <w:bCs/>
              </w:rPr>
              <w:t>Wed 29</w:t>
            </w:r>
            <w:r w:rsidR="001133DF" w:rsidRPr="001133DF">
              <w:rPr>
                <w:b/>
                <w:bCs/>
                <w:vertAlign w:val="superscript"/>
              </w:rPr>
              <w:t>th</w:t>
            </w:r>
            <w:r w:rsidR="001133DF" w:rsidRPr="001133DF">
              <w:rPr>
                <w:b/>
                <w:bCs/>
              </w:rPr>
              <w:t xml:space="preserve"> March</w:t>
            </w:r>
            <w:r w:rsidR="00C52BA9">
              <w:t xml:space="preserve"> </w:t>
            </w:r>
            <w:r w:rsidR="004434F5">
              <w:rPr>
                <w:b/>
                <w:bCs/>
              </w:rPr>
              <w:t>7 -8pm in school</w:t>
            </w:r>
          </w:p>
        </w:tc>
      </w:tr>
    </w:tbl>
    <w:p w14:paraId="6A3B4FC0" w14:textId="006F7B81" w:rsidR="00155D59" w:rsidRDefault="00155D59" w:rsidP="002E0532"/>
    <w:p w14:paraId="0D505F99" w14:textId="75CF5481" w:rsidR="00155D59" w:rsidRDefault="00155D59" w:rsidP="002C6D9E">
      <w:pPr>
        <w:pStyle w:val="Heading3"/>
      </w:pPr>
      <w:r>
        <w:t xml:space="preserve">ACTIONS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0"/>
        <w:gridCol w:w="3484"/>
        <w:gridCol w:w="2251"/>
        <w:gridCol w:w="2251"/>
      </w:tblGrid>
      <w:tr w:rsidR="00155D59" w14:paraId="25BEBFD9" w14:textId="77777777" w:rsidTr="002C6D9E">
        <w:tc>
          <w:tcPr>
            <w:tcW w:w="1030" w:type="dxa"/>
          </w:tcPr>
          <w:p w14:paraId="0663EDE2" w14:textId="266CAD15" w:rsidR="00155D59" w:rsidRDefault="00155D59" w:rsidP="002E0532">
            <w:r>
              <w:t>Action number</w:t>
            </w:r>
          </w:p>
        </w:tc>
        <w:tc>
          <w:tcPr>
            <w:tcW w:w="3484" w:type="dxa"/>
          </w:tcPr>
          <w:p w14:paraId="42A99E84" w14:textId="70B0B30B" w:rsidR="00155D59" w:rsidRDefault="00155D59" w:rsidP="002E0532">
            <w:r>
              <w:t>Details</w:t>
            </w:r>
          </w:p>
        </w:tc>
        <w:tc>
          <w:tcPr>
            <w:tcW w:w="2251" w:type="dxa"/>
          </w:tcPr>
          <w:p w14:paraId="0032F643" w14:textId="7325054C" w:rsidR="00155D59" w:rsidRDefault="00155D59" w:rsidP="002E0532">
            <w:r>
              <w:t>Responsible</w:t>
            </w:r>
          </w:p>
        </w:tc>
        <w:tc>
          <w:tcPr>
            <w:tcW w:w="2251" w:type="dxa"/>
          </w:tcPr>
          <w:p w14:paraId="3E1E26AE" w14:textId="77401A72" w:rsidR="00155D59" w:rsidRDefault="00155D59" w:rsidP="002E0532">
            <w:r>
              <w:t>Due date</w:t>
            </w:r>
          </w:p>
        </w:tc>
      </w:tr>
      <w:tr w:rsidR="00155D59" w14:paraId="6254ECE6" w14:textId="77777777" w:rsidTr="002C6D9E">
        <w:tc>
          <w:tcPr>
            <w:tcW w:w="1030" w:type="dxa"/>
          </w:tcPr>
          <w:p w14:paraId="21D2B982" w14:textId="51049CC1" w:rsidR="00155D59" w:rsidRDefault="00155D59" w:rsidP="002E0532">
            <w:r>
              <w:t>1</w:t>
            </w:r>
          </w:p>
        </w:tc>
        <w:tc>
          <w:tcPr>
            <w:tcW w:w="3484" w:type="dxa"/>
          </w:tcPr>
          <w:p w14:paraId="2C236341" w14:textId="555E65A7" w:rsidR="00155D59" w:rsidRDefault="000004CE" w:rsidP="002E0532">
            <w:r>
              <w:t>Magic show – P1 - 3</w:t>
            </w:r>
          </w:p>
        </w:tc>
        <w:tc>
          <w:tcPr>
            <w:tcW w:w="2251" w:type="dxa"/>
          </w:tcPr>
          <w:p w14:paraId="64A382D6" w14:textId="3282228B" w:rsidR="00155D59" w:rsidRDefault="000004CE" w:rsidP="002E0532">
            <w:r>
              <w:rPr>
                <w:b/>
                <w:bCs/>
              </w:rPr>
              <w:t>Frances, Carol</w:t>
            </w:r>
            <w:r w:rsidR="004434F5">
              <w:rPr>
                <w:b/>
                <w:bCs/>
              </w:rPr>
              <w:t xml:space="preserve">, </w:t>
            </w:r>
            <w:r>
              <w:rPr>
                <w:b/>
                <w:bCs/>
              </w:rPr>
              <w:t>Clare</w:t>
            </w:r>
          </w:p>
        </w:tc>
        <w:tc>
          <w:tcPr>
            <w:tcW w:w="2251" w:type="dxa"/>
          </w:tcPr>
          <w:p w14:paraId="6FDF3DDB" w14:textId="33BD521C" w:rsidR="00155D59" w:rsidRDefault="002826D0" w:rsidP="002E0532">
            <w:r>
              <w:t>22</w:t>
            </w:r>
            <w:r w:rsidRPr="002826D0">
              <w:rPr>
                <w:vertAlign w:val="superscript"/>
              </w:rPr>
              <w:t>nd</w:t>
            </w:r>
            <w:r>
              <w:t xml:space="preserve"> Feb</w:t>
            </w:r>
          </w:p>
        </w:tc>
      </w:tr>
      <w:tr w:rsidR="00155D59" w14:paraId="59A4584E" w14:textId="77777777" w:rsidTr="000004CE">
        <w:trPr>
          <w:trHeight w:val="410"/>
        </w:trPr>
        <w:tc>
          <w:tcPr>
            <w:tcW w:w="1030" w:type="dxa"/>
          </w:tcPr>
          <w:p w14:paraId="6F111496" w14:textId="104DBBAD" w:rsidR="00155D59" w:rsidRDefault="00155D59" w:rsidP="002E0532">
            <w:r>
              <w:t>2</w:t>
            </w:r>
          </w:p>
        </w:tc>
        <w:tc>
          <w:tcPr>
            <w:tcW w:w="3484" w:type="dxa"/>
          </w:tcPr>
          <w:p w14:paraId="7D4FA0F2" w14:textId="216E988D" w:rsidR="00155D59" w:rsidRDefault="000004CE" w:rsidP="00C52BA9">
            <w:r>
              <w:t>Discos</w:t>
            </w:r>
          </w:p>
        </w:tc>
        <w:tc>
          <w:tcPr>
            <w:tcW w:w="2251" w:type="dxa"/>
          </w:tcPr>
          <w:p w14:paraId="72DE57D3" w14:textId="086B0DE8" w:rsidR="00155D59" w:rsidRDefault="000004CE" w:rsidP="000004CE">
            <w:r w:rsidRPr="009A2975">
              <w:rPr>
                <w:b/>
                <w:bCs/>
              </w:rPr>
              <w:t>Jill, Louise, Elaine, Frances</w:t>
            </w:r>
            <w:r w:rsidR="00595767">
              <w:rPr>
                <w:b/>
                <w:bCs/>
              </w:rPr>
              <w:t>, Felicity</w:t>
            </w:r>
          </w:p>
        </w:tc>
        <w:tc>
          <w:tcPr>
            <w:tcW w:w="2251" w:type="dxa"/>
          </w:tcPr>
          <w:p w14:paraId="56DC39DB" w14:textId="509E19F9" w:rsidR="00155D59" w:rsidRDefault="002826D0" w:rsidP="002E0532">
            <w:r>
              <w:t>21</w:t>
            </w:r>
            <w:r w:rsidRPr="002826D0">
              <w:rPr>
                <w:vertAlign w:val="superscript"/>
              </w:rPr>
              <w:t>st</w:t>
            </w:r>
            <w:r>
              <w:t xml:space="preserve"> April</w:t>
            </w:r>
          </w:p>
        </w:tc>
      </w:tr>
      <w:tr w:rsidR="00155D59" w14:paraId="7183E189" w14:textId="77777777" w:rsidTr="002C6D9E">
        <w:tc>
          <w:tcPr>
            <w:tcW w:w="1030" w:type="dxa"/>
          </w:tcPr>
          <w:p w14:paraId="10DC88B2" w14:textId="70F5D21A" w:rsidR="00155D59" w:rsidRDefault="00155D59" w:rsidP="002E0532">
            <w:r>
              <w:t>3</w:t>
            </w:r>
          </w:p>
        </w:tc>
        <w:tc>
          <w:tcPr>
            <w:tcW w:w="3484" w:type="dxa"/>
          </w:tcPr>
          <w:p w14:paraId="7774DEC4" w14:textId="025E9605" w:rsidR="00155D59" w:rsidRDefault="00E1457E" w:rsidP="00C52BA9">
            <w:r>
              <w:t>Race night</w:t>
            </w:r>
          </w:p>
        </w:tc>
        <w:tc>
          <w:tcPr>
            <w:tcW w:w="2251" w:type="dxa"/>
          </w:tcPr>
          <w:p w14:paraId="5992F7B1" w14:textId="5B5F83EE" w:rsidR="00155D59" w:rsidRDefault="00E1457E" w:rsidP="002E0532">
            <w:r>
              <w:rPr>
                <w:b/>
                <w:bCs/>
              </w:rPr>
              <w:t>Wendy, Louise, Jill, Carol</w:t>
            </w:r>
          </w:p>
        </w:tc>
        <w:tc>
          <w:tcPr>
            <w:tcW w:w="2251" w:type="dxa"/>
          </w:tcPr>
          <w:p w14:paraId="7635301E" w14:textId="2542F791" w:rsidR="00155D59" w:rsidRDefault="002826D0" w:rsidP="002E0532">
            <w:r>
              <w:t>11</w:t>
            </w:r>
            <w:r w:rsidRPr="002826D0">
              <w:rPr>
                <w:vertAlign w:val="superscript"/>
              </w:rPr>
              <w:t>th</w:t>
            </w:r>
            <w:r>
              <w:t xml:space="preserve"> May</w:t>
            </w:r>
          </w:p>
        </w:tc>
      </w:tr>
    </w:tbl>
    <w:p w14:paraId="6B74CD02" w14:textId="7363F318" w:rsidR="00155D59" w:rsidRDefault="00155D59" w:rsidP="002E0532"/>
    <w:p w14:paraId="50BA37F7" w14:textId="180657D6" w:rsidR="00155D59" w:rsidRPr="002E0532" w:rsidRDefault="00155D59" w:rsidP="00155D59"/>
    <w:sectPr w:rsidR="00155D59" w:rsidRPr="002E053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7AFB8B" w14:textId="77777777" w:rsidR="00351A50" w:rsidRDefault="00351A50">
      <w:pPr>
        <w:spacing w:after="0" w:line="240" w:lineRule="auto"/>
      </w:pPr>
      <w:r>
        <w:separator/>
      </w:r>
    </w:p>
  </w:endnote>
  <w:endnote w:type="continuationSeparator" w:id="0">
    <w:p w14:paraId="25C0A3AE" w14:textId="77777777" w:rsidR="00351A50" w:rsidRDefault="00351A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ha">
    <w:altName w:val="Latha"/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3F013A" w14:textId="77777777" w:rsidR="006948F4" w:rsidRDefault="006948F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62A0A" w14:textId="333F2E62" w:rsidR="00F0403F" w:rsidRPr="00F0403F" w:rsidRDefault="0048289C">
    <w:pPr>
      <w:pStyle w:val="Footer"/>
      <w:rPr>
        <w:sz w:val="20"/>
        <w:szCs w:val="20"/>
      </w:rPr>
    </w:pPr>
    <w:r>
      <w:rPr>
        <w:sz w:val="20"/>
        <w:szCs w:val="20"/>
      </w:rPr>
      <w:t xml:space="preserve">PSA meeting minutes </w:t>
    </w:r>
    <w:r w:rsidR="004549C1" w:rsidRPr="00F0403F">
      <w:rPr>
        <w:sz w:val="20"/>
        <w:szCs w:val="20"/>
      </w:rPr>
      <w:t xml:space="preserve">Page </w:t>
    </w:r>
    <w:r w:rsidR="004549C1" w:rsidRPr="00F0403F">
      <w:rPr>
        <w:b/>
        <w:bCs/>
        <w:sz w:val="20"/>
        <w:szCs w:val="20"/>
      </w:rPr>
      <w:fldChar w:fldCharType="begin"/>
    </w:r>
    <w:r w:rsidR="004549C1" w:rsidRPr="00F0403F">
      <w:rPr>
        <w:b/>
        <w:bCs/>
        <w:sz w:val="20"/>
        <w:szCs w:val="20"/>
      </w:rPr>
      <w:instrText xml:space="preserve"> PAGE  \* Arabic  \* MERGEFORMAT </w:instrText>
    </w:r>
    <w:r w:rsidR="004549C1" w:rsidRPr="00F0403F">
      <w:rPr>
        <w:b/>
        <w:bCs/>
        <w:sz w:val="20"/>
        <w:szCs w:val="20"/>
      </w:rPr>
      <w:fldChar w:fldCharType="separate"/>
    </w:r>
    <w:r w:rsidR="00066710">
      <w:rPr>
        <w:b/>
        <w:bCs/>
        <w:noProof/>
        <w:sz w:val="20"/>
        <w:szCs w:val="20"/>
      </w:rPr>
      <w:t>2</w:t>
    </w:r>
    <w:r w:rsidR="004549C1" w:rsidRPr="00F0403F">
      <w:rPr>
        <w:b/>
        <w:bCs/>
        <w:sz w:val="20"/>
        <w:szCs w:val="20"/>
      </w:rPr>
      <w:fldChar w:fldCharType="end"/>
    </w:r>
    <w:r w:rsidR="004549C1" w:rsidRPr="00F0403F">
      <w:rPr>
        <w:sz w:val="20"/>
        <w:szCs w:val="20"/>
      </w:rPr>
      <w:t xml:space="preserve"> of </w:t>
    </w:r>
    <w:r w:rsidR="004549C1" w:rsidRPr="00F0403F">
      <w:rPr>
        <w:b/>
        <w:bCs/>
        <w:sz w:val="20"/>
        <w:szCs w:val="20"/>
      </w:rPr>
      <w:fldChar w:fldCharType="begin"/>
    </w:r>
    <w:r w:rsidR="004549C1" w:rsidRPr="00F0403F">
      <w:rPr>
        <w:b/>
        <w:bCs/>
        <w:sz w:val="20"/>
        <w:szCs w:val="20"/>
      </w:rPr>
      <w:instrText xml:space="preserve"> NUMPAGES  \* Arabic  \* MERGEFORMAT </w:instrText>
    </w:r>
    <w:r w:rsidR="004549C1" w:rsidRPr="00F0403F">
      <w:rPr>
        <w:b/>
        <w:bCs/>
        <w:sz w:val="20"/>
        <w:szCs w:val="20"/>
      </w:rPr>
      <w:fldChar w:fldCharType="separate"/>
    </w:r>
    <w:r w:rsidR="00066710">
      <w:rPr>
        <w:b/>
        <w:bCs/>
        <w:noProof/>
        <w:sz w:val="20"/>
        <w:szCs w:val="20"/>
      </w:rPr>
      <w:t>3</w:t>
    </w:r>
    <w:r w:rsidR="004549C1" w:rsidRPr="00F0403F">
      <w:rPr>
        <w:b/>
        <w:bCs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069F9" w14:textId="77777777" w:rsidR="006948F4" w:rsidRDefault="006948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85AE6A" w14:textId="77777777" w:rsidR="00351A50" w:rsidRDefault="00351A50">
      <w:pPr>
        <w:spacing w:after="0" w:line="240" w:lineRule="auto"/>
      </w:pPr>
      <w:r>
        <w:separator/>
      </w:r>
    </w:p>
  </w:footnote>
  <w:footnote w:type="continuationSeparator" w:id="0">
    <w:p w14:paraId="55C73E8C" w14:textId="77777777" w:rsidR="00351A50" w:rsidRDefault="00351A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CA332" w14:textId="77777777" w:rsidR="006948F4" w:rsidRDefault="006948F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1A9B55" w14:textId="77777777" w:rsidR="006948F4" w:rsidRDefault="006948F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6893A9" w14:textId="77777777" w:rsidR="006948F4" w:rsidRDefault="006948F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F0CF5"/>
    <w:multiLevelType w:val="hybridMultilevel"/>
    <w:tmpl w:val="A9A4A2A8"/>
    <w:lvl w:ilvl="0" w:tplc="000ABE78">
      <w:start w:val="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AF1AE1"/>
    <w:multiLevelType w:val="hybridMultilevel"/>
    <w:tmpl w:val="D6703D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F10363"/>
    <w:multiLevelType w:val="hybridMultilevel"/>
    <w:tmpl w:val="466892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6F4219"/>
    <w:multiLevelType w:val="hybridMultilevel"/>
    <w:tmpl w:val="C3A2A374"/>
    <w:lvl w:ilvl="0" w:tplc="597A30C6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F81FA5"/>
    <w:multiLevelType w:val="hybridMultilevel"/>
    <w:tmpl w:val="76E6CF4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446C1"/>
    <w:multiLevelType w:val="hybridMultilevel"/>
    <w:tmpl w:val="409E4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E872CB"/>
    <w:multiLevelType w:val="hybridMultilevel"/>
    <w:tmpl w:val="717073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AE07FC"/>
    <w:multiLevelType w:val="hybridMultilevel"/>
    <w:tmpl w:val="E208ED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3E7064"/>
    <w:multiLevelType w:val="hybridMultilevel"/>
    <w:tmpl w:val="EE8899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6A0B00"/>
    <w:multiLevelType w:val="hybridMultilevel"/>
    <w:tmpl w:val="B1F699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B562EB"/>
    <w:multiLevelType w:val="multilevel"/>
    <w:tmpl w:val="5F0E0E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23AE030F"/>
    <w:multiLevelType w:val="hybridMultilevel"/>
    <w:tmpl w:val="E5602D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B6E73"/>
    <w:multiLevelType w:val="hybridMultilevel"/>
    <w:tmpl w:val="0B10DD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0D0176"/>
    <w:multiLevelType w:val="hybridMultilevel"/>
    <w:tmpl w:val="786A0E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E65A1B"/>
    <w:multiLevelType w:val="hybridMultilevel"/>
    <w:tmpl w:val="11960E4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D51650"/>
    <w:multiLevelType w:val="hybridMultilevel"/>
    <w:tmpl w:val="47C498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8351C8"/>
    <w:multiLevelType w:val="hybridMultilevel"/>
    <w:tmpl w:val="776CEB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454BAE"/>
    <w:multiLevelType w:val="hybridMultilevel"/>
    <w:tmpl w:val="4C4C59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D96D7C"/>
    <w:multiLevelType w:val="hybridMultilevel"/>
    <w:tmpl w:val="F4805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354867"/>
    <w:multiLevelType w:val="hybridMultilevel"/>
    <w:tmpl w:val="D334F6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D429AE"/>
    <w:multiLevelType w:val="hybridMultilevel"/>
    <w:tmpl w:val="A4500F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11"/>
  </w:num>
  <w:num w:numId="4">
    <w:abstractNumId w:val="4"/>
  </w:num>
  <w:num w:numId="5">
    <w:abstractNumId w:val="14"/>
  </w:num>
  <w:num w:numId="6">
    <w:abstractNumId w:val="6"/>
  </w:num>
  <w:num w:numId="7">
    <w:abstractNumId w:val="7"/>
  </w:num>
  <w:num w:numId="8">
    <w:abstractNumId w:val="8"/>
  </w:num>
  <w:num w:numId="9">
    <w:abstractNumId w:val="20"/>
  </w:num>
  <w:num w:numId="10">
    <w:abstractNumId w:val="5"/>
  </w:num>
  <w:num w:numId="11">
    <w:abstractNumId w:val="17"/>
  </w:num>
  <w:num w:numId="12">
    <w:abstractNumId w:val="13"/>
  </w:num>
  <w:num w:numId="13">
    <w:abstractNumId w:val="9"/>
  </w:num>
  <w:num w:numId="14">
    <w:abstractNumId w:val="1"/>
  </w:num>
  <w:num w:numId="15">
    <w:abstractNumId w:val="18"/>
  </w:num>
  <w:num w:numId="16">
    <w:abstractNumId w:val="0"/>
  </w:num>
  <w:num w:numId="17">
    <w:abstractNumId w:val="15"/>
  </w:num>
  <w:num w:numId="18">
    <w:abstractNumId w:val="12"/>
  </w:num>
  <w:num w:numId="19">
    <w:abstractNumId w:val="19"/>
  </w:num>
  <w:num w:numId="20">
    <w:abstractNumId w:val="2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24C0"/>
    <w:rsid w:val="000004CE"/>
    <w:rsid w:val="000050E6"/>
    <w:rsid w:val="0001627D"/>
    <w:rsid w:val="00016C74"/>
    <w:rsid w:val="00025CC3"/>
    <w:rsid w:val="000470DE"/>
    <w:rsid w:val="00060A27"/>
    <w:rsid w:val="00066710"/>
    <w:rsid w:val="0006731A"/>
    <w:rsid w:val="0008152A"/>
    <w:rsid w:val="000E34FC"/>
    <w:rsid w:val="000E3856"/>
    <w:rsid w:val="001133DF"/>
    <w:rsid w:val="0011549D"/>
    <w:rsid w:val="001355AA"/>
    <w:rsid w:val="00155D59"/>
    <w:rsid w:val="00162932"/>
    <w:rsid w:val="0017630D"/>
    <w:rsid w:val="00192911"/>
    <w:rsid w:val="001A775E"/>
    <w:rsid w:val="001E1912"/>
    <w:rsid w:val="001F6D80"/>
    <w:rsid w:val="00237F60"/>
    <w:rsid w:val="0026203B"/>
    <w:rsid w:val="002826D0"/>
    <w:rsid w:val="0029055C"/>
    <w:rsid w:val="00292B75"/>
    <w:rsid w:val="00296E56"/>
    <w:rsid w:val="002A2D1F"/>
    <w:rsid w:val="002A5CB5"/>
    <w:rsid w:val="002B3357"/>
    <w:rsid w:val="002B4DBE"/>
    <w:rsid w:val="002C47F0"/>
    <w:rsid w:val="002C6D9E"/>
    <w:rsid w:val="002D3E5C"/>
    <w:rsid w:val="002E0532"/>
    <w:rsid w:val="003369EB"/>
    <w:rsid w:val="00347124"/>
    <w:rsid w:val="00347D35"/>
    <w:rsid w:val="00351A50"/>
    <w:rsid w:val="00361050"/>
    <w:rsid w:val="00396922"/>
    <w:rsid w:val="003A7351"/>
    <w:rsid w:val="003D3AA4"/>
    <w:rsid w:val="003F0E78"/>
    <w:rsid w:val="003F3CB5"/>
    <w:rsid w:val="00401659"/>
    <w:rsid w:val="00433006"/>
    <w:rsid w:val="0043781D"/>
    <w:rsid w:val="004434F5"/>
    <w:rsid w:val="004549C1"/>
    <w:rsid w:val="00473061"/>
    <w:rsid w:val="0048289C"/>
    <w:rsid w:val="00486793"/>
    <w:rsid w:val="004F4EBF"/>
    <w:rsid w:val="00515FBB"/>
    <w:rsid w:val="00524A80"/>
    <w:rsid w:val="00565C3A"/>
    <w:rsid w:val="0057409E"/>
    <w:rsid w:val="00582D73"/>
    <w:rsid w:val="005833FB"/>
    <w:rsid w:val="005873C1"/>
    <w:rsid w:val="00595767"/>
    <w:rsid w:val="005B4CE8"/>
    <w:rsid w:val="005F7F5D"/>
    <w:rsid w:val="00611104"/>
    <w:rsid w:val="00627E80"/>
    <w:rsid w:val="00653A93"/>
    <w:rsid w:val="0065736B"/>
    <w:rsid w:val="006647DF"/>
    <w:rsid w:val="00671E49"/>
    <w:rsid w:val="006948F4"/>
    <w:rsid w:val="006A3712"/>
    <w:rsid w:val="006B0848"/>
    <w:rsid w:val="006D0AB2"/>
    <w:rsid w:val="006F1D10"/>
    <w:rsid w:val="00711861"/>
    <w:rsid w:val="00744A5A"/>
    <w:rsid w:val="007B0AC6"/>
    <w:rsid w:val="007D4915"/>
    <w:rsid w:val="007D5173"/>
    <w:rsid w:val="007D7970"/>
    <w:rsid w:val="007E63BD"/>
    <w:rsid w:val="007F3AB7"/>
    <w:rsid w:val="00802C60"/>
    <w:rsid w:val="00803CC4"/>
    <w:rsid w:val="008143A9"/>
    <w:rsid w:val="0084529F"/>
    <w:rsid w:val="00873D25"/>
    <w:rsid w:val="008A5001"/>
    <w:rsid w:val="008C28DB"/>
    <w:rsid w:val="008D4B13"/>
    <w:rsid w:val="008E131C"/>
    <w:rsid w:val="008F4A5F"/>
    <w:rsid w:val="008F59C0"/>
    <w:rsid w:val="009A1B13"/>
    <w:rsid w:val="009A1DEE"/>
    <w:rsid w:val="009A2975"/>
    <w:rsid w:val="009D4832"/>
    <w:rsid w:val="009E21C8"/>
    <w:rsid w:val="009E5598"/>
    <w:rsid w:val="009F2C91"/>
    <w:rsid w:val="009F3E62"/>
    <w:rsid w:val="009F4457"/>
    <w:rsid w:val="00A126A2"/>
    <w:rsid w:val="00A416DF"/>
    <w:rsid w:val="00A4736C"/>
    <w:rsid w:val="00A6627F"/>
    <w:rsid w:val="00A81BA2"/>
    <w:rsid w:val="00AC3B10"/>
    <w:rsid w:val="00AD7F17"/>
    <w:rsid w:val="00AE24C0"/>
    <w:rsid w:val="00B00175"/>
    <w:rsid w:val="00B07B9A"/>
    <w:rsid w:val="00B14FC2"/>
    <w:rsid w:val="00B40C97"/>
    <w:rsid w:val="00B76578"/>
    <w:rsid w:val="00B81168"/>
    <w:rsid w:val="00B83B08"/>
    <w:rsid w:val="00B8544F"/>
    <w:rsid w:val="00B96D9B"/>
    <w:rsid w:val="00BD5ED2"/>
    <w:rsid w:val="00BE1E0C"/>
    <w:rsid w:val="00BE6A7A"/>
    <w:rsid w:val="00BF6196"/>
    <w:rsid w:val="00C016A8"/>
    <w:rsid w:val="00C06682"/>
    <w:rsid w:val="00C301F1"/>
    <w:rsid w:val="00C35FEF"/>
    <w:rsid w:val="00C3624C"/>
    <w:rsid w:val="00C40648"/>
    <w:rsid w:val="00C456B9"/>
    <w:rsid w:val="00C52BA9"/>
    <w:rsid w:val="00C74CFA"/>
    <w:rsid w:val="00C8313D"/>
    <w:rsid w:val="00C8502F"/>
    <w:rsid w:val="00CD1D7A"/>
    <w:rsid w:val="00CE27F4"/>
    <w:rsid w:val="00CE45C0"/>
    <w:rsid w:val="00D02A3B"/>
    <w:rsid w:val="00D04536"/>
    <w:rsid w:val="00D27CEE"/>
    <w:rsid w:val="00D46545"/>
    <w:rsid w:val="00D619DF"/>
    <w:rsid w:val="00D65033"/>
    <w:rsid w:val="00D83EC7"/>
    <w:rsid w:val="00DB5F28"/>
    <w:rsid w:val="00DE09F6"/>
    <w:rsid w:val="00DE3559"/>
    <w:rsid w:val="00DF5446"/>
    <w:rsid w:val="00E1457E"/>
    <w:rsid w:val="00E1520B"/>
    <w:rsid w:val="00E33A99"/>
    <w:rsid w:val="00E43B5F"/>
    <w:rsid w:val="00E80CDA"/>
    <w:rsid w:val="00E82B1F"/>
    <w:rsid w:val="00E84DE9"/>
    <w:rsid w:val="00E87708"/>
    <w:rsid w:val="00ED2A1D"/>
    <w:rsid w:val="00EF18E9"/>
    <w:rsid w:val="00F20838"/>
    <w:rsid w:val="00F31C89"/>
    <w:rsid w:val="00F66ED6"/>
    <w:rsid w:val="00F675BC"/>
    <w:rsid w:val="00F75F8A"/>
    <w:rsid w:val="00F812F7"/>
    <w:rsid w:val="00F84158"/>
    <w:rsid w:val="00FB2FB8"/>
    <w:rsid w:val="00FC63EC"/>
    <w:rsid w:val="00FD7A0F"/>
    <w:rsid w:val="00FE3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9BD93"/>
  <w15:chartTrackingRefBased/>
  <w15:docId w15:val="{769516B2-827C-4375-B738-4D705E14C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47DF"/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731A"/>
    <w:pPr>
      <w:keepNext/>
      <w:keepLines/>
      <w:spacing w:before="240" w:after="240"/>
      <w:outlineLvl w:val="0"/>
    </w:pPr>
    <w:rPr>
      <w:rFonts w:eastAsiaTheme="majorEastAsia" w:cstheme="majorBidi"/>
      <w:b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731A"/>
    <w:pPr>
      <w:keepNext/>
      <w:keepLines/>
      <w:spacing w:before="240" w:after="240"/>
      <w:outlineLvl w:val="1"/>
    </w:pPr>
    <w:rPr>
      <w:rFonts w:eastAsiaTheme="majorEastAsia" w:cstheme="majorBidi"/>
      <w:b/>
      <w:color w:val="8C189B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6731A"/>
    <w:pPr>
      <w:keepNext/>
      <w:tabs>
        <w:tab w:val="left" w:pos="1440"/>
        <w:tab w:val="left" w:pos="2160"/>
        <w:tab w:val="left" w:pos="2880"/>
        <w:tab w:val="left" w:pos="4680"/>
        <w:tab w:val="left" w:pos="5400"/>
        <w:tab w:val="right" w:pos="9000"/>
      </w:tabs>
      <w:spacing w:before="240" w:after="240"/>
      <w:outlineLvl w:val="2"/>
    </w:pPr>
    <w:rPr>
      <w:rFonts w:eastAsiaTheme="majorEastAsia" w:cs="Arial"/>
      <w:b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6731A"/>
    <w:pPr>
      <w:keepNext/>
      <w:keepLines/>
      <w:spacing w:before="240" w:after="240"/>
      <w:outlineLvl w:val="3"/>
    </w:pPr>
    <w:rPr>
      <w:rFonts w:eastAsiaTheme="majorEastAsia" w:cstheme="majorBidi"/>
      <w:iCs/>
      <w:color w:val="8C189B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6731A"/>
    <w:rPr>
      <w:rFonts w:ascii="Arial" w:eastAsiaTheme="majorEastAsia" w:hAnsi="Arial" w:cs="Arial"/>
      <w:b/>
      <w:sz w:val="24"/>
      <w:szCs w:val="24"/>
    </w:rPr>
  </w:style>
  <w:style w:type="paragraph" w:styleId="NoSpacing">
    <w:name w:val="No Spacing"/>
    <w:uiPriority w:val="1"/>
    <w:rsid w:val="00D4654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647DF"/>
    <w:pPr>
      <w:ind w:left="720"/>
    </w:pPr>
  </w:style>
  <w:style w:type="character" w:customStyle="1" w:styleId="Heading1Char">
    <w:name w:val="Heading 1 Char"/>
    <w:basedOn w:val="DefaultParagraphFont"/>
    <w:link w:val="Heading1"/>
    <w:uiPriority w:val="9"/>
    <w:rsid w:val="0006731A"/>
    <w:rPr>
      <w:rFonts w:ascii="Arial" w:eastAsiaTheme="majorEastAsia" w:hAnsi="Arial" w:cstheme="majorBidi"/>
      <w:b/>
      <w:sz w:val="3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6731A"/>
    <w:rPr>
      <w:rFonts w:ascii="Arial" w:eastAsiaTheme="majorEastAsia" w:hAnsi="Arial" w:cstheme="majorBidi"/>
      <w:b/>
      <w:color w:val="8C189B" w:themeColor="accent1"/>
      <w:sz w:val="28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06731A"/>
    <w:rPr>
      <w:rFonts w:ascii="Arial" w:eastAsiaTheme="majorEastAsia" w:hAnsi="Arial" w:cstheme="majorBidi"/>
      <w:iCs/>
      <w:color w:val="8C189B" w:themeColor="accent1"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549C1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49C1"/>
    <w:rPr>
      <w:rFonts w:ascii="Arial" w:eastAsiaTheme="majorEastAsia" w:hAnsi="Arial" w:cstheme="majorBidi"/>
      <w:spacing w:val="-10"/>
      <w:kern w:val="28"/>
      <w:sz w:val="40"/>
      <w:szCs w:val="56"/>
    </w:rPr>
  </w:style>
  <w:style w:type="paragraph" w:styleId="Footer">
    <w:name w:val="footer"/>
    <w:basedOn w:val="Normal"/>
    <w:link w:val="FooterChar"/>
    <w:uiPriority w:val="99"/>
    <w:unhideWhenUsed/>
    <w:rsid w:val="0006731A"/>
    <w:pPr>
      <w:tabs>
        <w:tab w:val="center" w:pos="4513"/>
        <w:tab w:val="right" w:pos="9026"/>
      </w:tabs>
      <w:spacing w:after="0" w:line="240" w:lineRule="auto"/>
    </w:pPr>
    <w:rPr>
      <w:rFonts w:eastAsia="Times New Roman" w:cs="Arial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06731A"/>
    <w:rPr>
      <w:rFonts w:ascii="Arial" w:eastAsia="Times New Roman" w:hAnsi="Arial" w:cs="Arial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6731A"/>
    <w:rPr>
      <w:color w:val="2E2B79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31A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E24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828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289C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2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pplications\Microsoft_365_Templates\COPFS%20Template.dotx" TargetMode="External"/></Relationships>
</file>

<file path=word/theme/theme1.xml><?xml version="1.0" encoding="utf-8"?>
<a:theme xmlns:a="http://schemas.openxmlformats.org/drawingml/2006/main" name="Office Theme">
  <a:themeElements>
    <a:clrScheme name="COPFS colour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8C189B"/>
      </a:accent1>
      <a:accent2>
        <a:srgbClr val="5C6670"/>
      </a:accent2>
      <a:accent3>
        <a:srgbClr val="2E2B79"/>
      </a:accent3>
      <a:accent4>
        <a:srgbClr val="8AA0C1"/>
      </a:accent4>
      <a:accent5>
        <a:srgbClr val="A7187B"/>
      </a:accent5>
      <a:accent6>
        <a:srgbClr val="A7187B"/>
      </a:accent6>
      <a:hlink>
        <a:srgbClr val="2E2B79"/>
      </a:hlink>
      <a:folHlink>
        <a:srgbClr val="8C189B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301ea1d-d791-4a4a-a40a-00b0a4ea26d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778986F8EBE14D98BA8FB393FBECFA" ma:contentTypeVersion="15" ma:contentTypeDescription="Create a new document." ma:contentTypeScope="" ma:versionID="fdfbd008fb41e67eb867c66e7c6d812d">
  <xsd:schema xmlns:xsd="http://www.w3.org/2001/XMLSchema" xmlns:xs="http://www.w3.org/2001/XMLSchema" xmlns:p="http://schemas.microsoft.com/office/2006/metadata/properties" xmlns:ns3="2301ea1d-d791-4a4a-a40a-00b0a4ea26df" xmlns:ns4="f16a009e-cf48-4ee9-b130-465d8369be2f" targetNamespace="http://schemas.microsoft.com/office/2006/metadata/properties" ma:root="true" ma:fieldsID="a9f2be531761f73e34d0ae867febc336" ns3:_="" ns4:_="">
    <xsd:import namespace="2301ea1d-d791-4a4a-a40a-00b0a4ea26df"/>
    <xsd:import namespace="f16a009e-cf48-4ee9-b130-465d8369be2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1ea1d-d791-4a4a-a40a-00b0a4ea26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6a009e-cf48-4ee9-b130-465d8369be2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CF94073-5E23-422C-A353-B4E178A616D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12B0DDA-94EE-49A6-BEA3-0B82135E7522}">
  <ds:schemaRefs>
    <ds:schemaRef ds:uri="http://schemas.microsoft.com/office/2006/metadata/properties"/>
    <ds:schemaRef ds:uri="2301ea1d-d791-4a4a-a40a-00b0a4ea26df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f16a009e-cf48-4ee9-b130-465d8369be2f"/>
    <ds:schemaRef ds:uri="http://purl.org/dc/elements/1.1/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7C9A4D7F-2E8A-4176-AF8D-17B50A38D4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01ea1d-d791-4a4a-a40a-00b0a4ea26df"/>
    <ds:schemaRef ds:uri="f16a009e-cf48-4ee9-b130-465d8369be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COPFS Template</Template>
  <TotalTime>7</TotalTime>
  <Pages>3</Pages>
  <Words>616</Words>
  <Characters>3514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COPFS</Company>
  <LinksUpToDate>false</LinksUpToDate>
  <CharactersWithSpaces>4122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 Ross</dc:creator>
  <cp:keywords/>
  <dc:description/>
  <cp:lastModifiedBy>Rosalyn Donoghue</cp:lastModifiedBy>
  <cp:revision>6</cp:revision>
  <dcterms:created xsi:type="dcterms:W3CDTF">2023-01-31T13:51:00Z</dcterms:created>
  <dcterms:modified xsi:type="dcterms:W3CDTF">2023-02-01T15:13:00Z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0x01010059778986F8EBE14D98BA8FB393FBECFA</vt:lpwstr>
  </property>
</Properties>
</file>