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4344B1" w14:textId="17773A4D" w:rsidR="0006731A" w:rsidRDefault="00565C3A" w:rsidP="00565C3A">
      <w:pPr>
        <w:pStyle w:val="Heading1"/>
      </w:pPr>
      <w:r>
        <w:t>Minutes of the PSA Meeting 21 September 2022</w:t>
      </w:r>
    </w:p>
    <w:tbl>
      <w:tblPr>
        <w:tblStyle w:val="TableGrid"/>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85" w:type="dxa"/>
          <w:left w:w="85" w:type="dxa"/>
          <w:bottom w:w="85" w:type="dxa"/>
          <w:right w:w="85" w:type="dxa"/>
        </w:tblCellMar>
        <w:tblLook w:val="04A0" w:firstRow="1" w:lastRow="0" w:firstColumn="1" w:lastColumn="0" w:noHBand="0" w:noVBand="1"/>
      </w:tblPr>
      <w:tblGrid>
        <w:gridCol w:w="1691"/>
        <w:gridCol w:w="7315"/>
      </w:tblGrid>
      <w:tr w:rsidR="00DE3559" w14:paraId="39EE85F0" w14:textId="77777777" w:rsidTr="00DE3559">
        <w:tc>
          <w:tcPr>
            <w:tcW w:w="939" w:type="pct"/>
          </w:tcPr>
          <w:p w14:paraId="027BBFDB" w14:textId="0FC708E7" w:rsidR="00DE3559" w:rsidRDefault="00DE3559" w:rsidP="002E0532">
            <w:r>
              <w:t xml:space="preserve">Item </w:t>
            </w:r>
          </w:p>
        </w:tc>
        <w:tc>
          <w:tcPr>
            <w:tcW w:w="4061" w:type="pct"/>
          </w:tcPr>
          <w:p w14:paraId="607BDE71" w14:textId="1F272140" w:rsidR="00DE3559" w:rsidRDefault="00DE3559" w:rsidP="002E0532">
            <w:r>
              <w:t>Notes</w:t>
            </w:r>
          </w:p>
        </w:tc>
      </w:tr>
      <w:tr w:rsidR="00DE3559" w14:paraId="65A333A2" w14:textId="77777777" w:rsidTr="00DE3559">
        <w:tc>
          <w:tcPr>
            <w:tcW w:w="939" w:type="pct"/>
          </w:tcPr>
          <w:p w14:paraId="0E952A1F" w14:textId="3EA36BCA" w:rsidR="00DE3559" w:rsidRDefault="00DE3559" w:rsidP="00DE3559">
            <w:r>
              <w:t>Welcome and apologies</w:t>
            </w:r>
          </w:p>
        </w:tc>
        <w:tc>
          <w:tcPr>
            <w:tcW w:w="4061" w:type="pct"/>
          </w:tcPr>
          <w:p w14:paraId="4B8E552B" w14:textId="77777777" w:rsidR="00DE3559" w:rsidRPr="00192911" w:rsidRDefault="00DE3559" w:rsidP="002E0532">
            <w:pPr>
              <w:rPr>
                <w:b/>
                <w:bCs/>
              </w:rPr>
            </w:pPr>
            <w:r w:rsidRPr="00192911">
              <w:rPr>
                <w:b/>
                <w:bCs/>
              </w:rPr>
              <w:t xml:space="preserve">In attendance: </w:t>
            </w:r>
          </w:p>
          <w:p w14:paraId="5C42F7DE" w14:textId="200DC6BF" w:rsidR="00DE3559" w:rsidRDefault="00DE3559" w:rsidP="002E0532">
            <w:r>
              <w:t>Jill McIntyre</w:t>
            </w:r>
          </w:p>
          <w:p w14:paraId="3FA47D36" w14:textId="77777777" w:rsidR="00DE3559" w:rsidRDefault="00DE3559" w:rsidP="002E0532">
            <w:r>
              <w:t xml:space="preserve">Clare Lacey </w:t>
            </w:r>
          </w:p>
          <w:p w14:paraId="20337048" w14:textId="07B324CE" w:rsidR="00DE3559" w:rsidRDefault="00DE3559" w:rsidP="002E0532">
            <w:r>
              <w:t>Frances Ross</w:t>
            </w:r>
          </w:p>
          <w:p w14:paraId="2267FDDC" w14:textId="12A61E0C" w:rsidR="00DE3559" w:rsidRDefault="00DE3559" w:rsidP="002E0532">
            <w:r>
              <w:t>Jane Horan</w:t>
            </w:r>
          </w:p>
          <w:p w14:paraId="3DD1334F" w14:textId="4993CEDB" w:rsidR="00DE3559" w:rsidRDefault="00DE3559" w:rsidP="002E0532">
            <w:r>
              <w:t>Julia Young</w:t>
            </w:r>
          </w:p>
          <w:p w14:paraId="46738B96" w14:textId="23740FA6" w:rsidR="00DE3559" w:rsidRDefault="00DE3559" w:rsidP="002E0532">
            <w:r>
              <w:t>Kirsty Martin</w:t>
            </w:r>
          </w:p>
          <w:p w14:paraId="7032CF1A" w14:textId="1F4FF05A" w:rsidR="00DE3559" w:rsidRDefault="00DE3559" w:rsidP="002E0532">
            <w:r>
              <w:t xml:space="preserve">Gail </w:t>
            </w:r>
            <w:proofErr w:type="spellStart"/>
            <w:r>
              <w:t>Middlemiss</w:t>
            </w:r>
            <w:proofErr w:type="spellEnd"/>
          </w:p>
          <w:p w14:paraId="58C46318" w14:textId="5C5BF4B0" w:rsidR="00DE3559" w:rsidRDefault="00DE3559" w:rsidP="002E0532">
            <w:r>
              <w:t>Wendy Stuart</w:t>
            </w:r>
          </w:p>
          <w:p w14:paraId="4EC6E2DF" w14:textId="099A2340" w:rsidR="00DE3559" w:rsidRDefault="00DE3559" w:rsidP="002E0532">
            <w:r>
              <w:t>Carol Walker-Lyon</w:t>
            </w:r>
          </w:p>
          <w:p w14:paraId="6160763E" w14:textId="62515F03" w:rsidR="00DE3559" w:rsidRDefault="00DE3559" w:rsidP="002E0532">
            <w:r>
              <w:t>Rosie Carney</w:t>
            </w:r>
          </w:p>
          <w:p w14:paraId="1FDB50F1" w14:textId="77777777" w:rsidR="00DE3559" w:rsidRDefault="00DE3559" w:rsidP="002E0532">
            <w:r>
              <w:t>Kirsty Miller</w:t>
            </w:r>
          </w:p>
          <w:p w14:paraId="141B424A" w14:textId="0B1E8444" w:rsidR="00DE3559" w:rsidRDefault="00DE3559" w:rsidP="002E0532">
            <w:r>
              <w:t xml:space="preserve">Elizabeth </w:t>
            </w:r>
            <w:proofErr w:type="spellStart"/>
            <w:r>
              <w:t>Budzynski</w:t>
            </w:r>
            <w:proofErr w:type="spellEnd"/>
          </w:p>
          <w:p w14:paraId="52319A74" w14:textId="0B792104" w:rsidR="00DE3559" w:rsidRDefault="00DE3559" w:rsidP="002E0532">
            <w:r>
              <w:t>Jenny Young</w:t>
            </w:r>
          </w:p>
          <w:p w14:paraId="02E95990" w14:textId="007AE13A" w:rsidR="00DE3559" w:rsidRDefault="00DE3559" w:rsidP="002E0532">
            <w:r>
              <w:t xml:space="preserve">Fatima </w:t>
            </w:r>
            <w:proofErr w:type="spellStart"/>
            <w:r>
              <w:t>Tatheer</w:t>
            </w:r>
            <w:proofErr w:type="spellEnd"/>
          </w:p>
          <w:p w14:paraId="7FEFC3B7" w14:textId="5454858A" w:rsidR="00DE3559" w:rsidRDefault="00DE3559" w:rsidP="002E0532">
            <w:r>
              <w:t xml:space="preserve">Katherine Davidson </w:t>
            </w:r>
          </w:p>
          <w:p w14:paraId="4C7712EB" w14:textId="29C27ABD" w:rsidR="00DE3559" w:rsidRDefault="00DE3559" w:rsidP="002E0532">
            <w:r>
              <w:t>Elaine McLeod</w:t>
            </w:r>
          </w:p>
          <w:p w14:paraId="184F9B3F" w14:textId="24EB615B" w:rsidR="00DE3559" w:rsidRDefault="00DE3559" w:rsidP="002E0532">
            <w:r>
              <w:t>Felicity Chisholm</w:t>
            </w:r>
          </w:p>
          <w:p w14:paraId="7502987A" w14:textId="77F55A2A" w:rsidR="00DE3559" w:rsidRDefault="00DE3559" w:rsidP="002E0532">
            <w:r>
              <w:t>Nick Ramage</w:t>
            </w:r>
          </w:p>
          <w:p w14:paraId="59F854AE" w14:textId="77777777" w:rsidR="00DE3559" w:rsidRDefault="00DE3559" w:rsidP="002E0532"/>
          <w:p w14:paraId="64AEC6CE" w14:textId="051F30AF" w:rsidR="00DE3559" w:rsidRPr="00192911" w:rsidRDefault="00DE3559" w:rsidP="002E0532">
            <w:pPr>
              <w:rPr>
                <w:b/>
                <w:bCs/>
              </w:rPr>
            </w:pPr>
            <w:r w:rsidRPr="00192911">
              <w:rPr>
                <w:b/>
                <w:bCs/>
              </w:rPr>
              <w:t xml:space="preserve">Apologies: </w:t>
            </w:r>
          </w:p>
          <w:p w14:paraId="189B6F69" w14:textId="4134A1D0" w:rsidR="00DE3559" w:rsidRDefault="00DE3559" w:rsidP="002E0532">
            <w:r>
              <w:t>Karen Sim</w:t>
            </w:r>
          </w:p>
          <w:p w14:paraId="7D54D65A" w14:textId="2B483291" w:rsidR="00DE3559" w:rsidRDefault="00DE3559" w:rsidP="002E0532">
            <w:r>
              <w:t>Claire Yates</w:t>
            </w:r>
          </w:p>
          <w:p w14:paraId="1494D761" w14:textId="1841247D" w:rsidR="00DE3559" w:rsidRDefault="00DE3559" w:rsidP="002E0532">
            <w:r>
              <w:t>Ann Crawford</w:t>
            </w:r>
          </w:p>
          <w:p w14:paraId="162193E6" w14:textId="6329422E" w:rsidR="00DE3559" w:rsidRDefault="00DE3559" w:rsidP="002E0532">
            <w:r>
              <w:t>Erin Mason</w:t>
            </w:r>
          </w:p>
          <w:p w14:paraId="40DCCAAF" w14:textId="7E9FD7BD" w:rsidR="00DE3559" w:rsidRDefault="00DE3559" w:rsidP="002E0532">
            <w:r>
              <w:t>Kiran McConnell</w:t>
            </w:r>
          </w:p>
          <w:p w14:paraId="1FF122BC" w14:textId="3641F881" w:rsidR="00DE3559" w:rsidRDefault="00DE3559" w:rsidP="002E0532">
            <w:r>
              <w:t xml:space="preserve">Kay </w:t>
            </w:r>
            <w:proofErr w:type="spellStart"/>
            <w:r>
              <w:t>Carr</w:t>
            </w:r>
            <w:proofErr w:type="spellEnd"/>
          </w:p>
          <w:p w14:paraId="1BE733F9" w14:textId="387E05CB" w:rsidR="00DE3559" w:rsidRDefault="00DE3559" w:rsidP="002E0532">
            <w:r>
              <w:t>Louise McFadyen</w:t>
            </w:r>
          </w:p>
          <w:p w14:paraId="6E843E0C" w14:textId="287EE7CE" w:rsidR="00DE3559" w:rsidRDefault="00DE3559" w:rsidP="002E0532">
            <w:r>
              <w:t xml:space="preserve">Amy Eastwood </w:t>
            </w:r>
          </w:p>
          <w:p w14:paraId="0B7DAA40" w14:textId="5E9A68AE" w:rsidR="00DE3559" w:rsidRDefault="00DE3559" w:rsidP="002E0532"/>
        </w:tc>
      </w:tr>
      <w:tr w:rsidR="00DE3559" w14:paraId="5EC914AC" w14:textId="77777777" w:rsidTr="00DE3559">
        <w:tc>
          <w:tcPr>
            <w:tcW w:w="939" w:type="pct"/>
          </w:tcPr>
          <w:p w14:paraId="4100C344" w14:textId="435468A8" w:rsidR="00DE3559" w:rsidRDefault="00DE3559" w:rsidP="002E0532">
            <w:r>
              <w:t>Approval of minutes</w:t>
            </w:r>
          </w:p>
        </w:tc>
        <w:tc>
          <w:tcPr>
            <w:tcW w:w="4061" w:type="pct"/>
          </w:tcPr>
          <w:p w14:paraId="554FD361" w14:textId="50863231" w:rsidR="00DE3559" w:rsidRDefault="00DE3559" w:rsidP="002E0532">
            <w:r>
              <w:t xml:space="preserve">Minutes from May 2022 meeting were approved. </w:t>
            </w:r>
          </w:p>
        </w:tc>
      </w:tr>
      <w:tr w:rsidR="00DE3559" w14:paraId="7AC621A0" w14:textId="77777777" w:rsidTr="00DE3559">
        <w:tc>
          <w:tcPr>
            <w:tcW w:w="939" w:type="pct"/>
          </w:tcPr>
          <w:p w14:paraId="632B04FE" w14:textId="4A0523E8" w:rsidR="00DE3559" w:rsidRDefault="00DE3559" w:rsidP="002E0532">
            <w:r>
              <w:t>PSA appointments</w:t>
            </w:r>
          </w:p>
        </w:tc>
        <w:tc>
          <w:tcPr>
            <w:tcW w:w="4061" w:type="pct"/>
          </w:tcPr>
          <w:p w14:paraId="046B5D71" w14:textId="4BFA6386" w:rsidR="00DE3559" w:rsidRDefault="00DE3559" w:rsidP="002E0532">
            <w:r>
              <w:t xml:space="preserve">Not covered. </w:t>
            </w:r>
          </w:p>
        </w:tc>
      </w:tr>
      <w:tr w:rsidR="00DE3559" w14:paraId="72637193" w14:textId="77777777" w:rsidTr="00DE3559">
        <w:tc>
          <w:tcPr>
            <w:tcW w:w="939" w:type="pct"/>
          </w:tcPr>
          <w:p w14:paraId="1E04E858" w14:textId="62CA9113" w:rsidR="00DE3559" w:rsidRDefault="00DE3559" w:rsidP="002E0532">
            <w:r>
              <w:t>School update</w:t>
            </w:r>
          </w:p>
        </w:tc>
        <w:tc>
          <w:tcPr>
            <w:tcW w:w="4061" w:type="pct"/>
          </w:tcPr>
          <w:p w14:paraId="0E007DA4" w14:textId="77777777" w:rsidR="00DE3559" w:rsidRDefault="00DE3559" w:rsidP="002E0532">
            <w:r>
              <w:t xml:space="preserve">Kirsty Martin provided an update from the school including that: </w:t>
            </w:r>
          </w:p>
          <w:p w14:paraId="6A99DA43" w14:textId="368FE9F9" w:rsidR="00DE3559" w:rsidRDefault="00DE3559" w:rsidP="0048289C">
            <w:pPr>
              <w:pStyle w:val="ListParagraph"/>
              <w:numPr>
                <w:ilvl w:val="0"/>
                <w:numId w:val="8"/>
              </w:numPr>
            </w:pPr>
            <w:r>
              <w:t>Parents invited into school for ‘meet the teacher’ evening</w:t>
            </w:r>
          </w:p>
          <w:p w14:paraId="161F87FA" w14:textId="396ECC21" w:rsidR="00DE3559" w:rsidRDefault="00DE3559" w:rsidP="0048289C">
            <w:pPr>
              <w:pStyle w:val="ListParagraph"/>
              <w:numPr>
                <w:ilvl w:val="0"/>
                <w:numId w:val="8"/>
              </w:numPr>
            </w:pPr>
            <w:r>
              <w:t xml:space="preserve">DREAM topic and parent assembly very successful </w:t>
            </w:r>
          </w:p>
          <w:p w14:paraId="43482CFC" w14:textId="34F07268" w:rsidR="00DE3559" w:rsidRDefault="00DE3559" w:rsidP="002E0532">
            <w:pPr>
              <w:pStyle w:val="ListParagraph"/>
              <w:numPr>
                <w:ilvl w:val="0"/>
                <w:numId w:val="8"/>
              </w:numPr>
            </w:pPr>
            <w:r>
              <w:t>School had flooding issues but those now in hand.</w:t>
            </w:r>
          </w:p>
          <w:p w14:paraId="77EFC8E0" w14:textId="77777777" w:rsidR="00DE3559" w:rsidRDefault="00DE3559" w:rsidP="0048289C">
            <w:pPr>
              <w:pStyle w:val="ListParagraph"/>
              <w:numPr>
                <w:ilvl w:val="0"/>
                <w:numId w:val="8"/>
              </w:numPr>
            </w:pPr>
            <w:r>
              <w:t>Classes are planning trips</w:t>
            </w:r>
          </w:p>
          <w:p w14:paraId="4E14050B" w14:textId="77777777" w:rsidR="00DE3559" w:rsidRDefault="00DE3559" w:rsidP="0048289C">
            <w:pPr>
              <w:pStyle w:val="ListParagraph"/>
              <w:numPr>
                <w:ilvl w:val="0"/>
                <w:numId w:val="8"/>
              </w:numPr>
            </w:pPr>
            <w:r>
              <w:t>Staffing difficulties with HR to appoint PSA</w:t>
            </w:r>
          </w:p>
          <w:p w14:paraId="287E89A7" w14:textId="05B7EAAD" w:rsidR="00DE3559" w:rsidRDefault="00DE3559" w:rsidP="0048289C">
            <w:pPr>
              <w:pStyle w:val="ListParagraph"/>
              <w:numPr>
                <w:ilvl w:val="0"/>
                <w:numId w:val="8"/>
              </w:numPr>
            </w:pPr>
            <w:r>
              <w:t xml:space="preserve">Edinburgh holiday – </w:t>
            </w:r>
            <w:r w:rsidR="00F84158">
              <w:t xml:space="preserve">KM updated that the Queens funeral holiday replaced the planned Edinburgh holiday so there is </w:t>
            </w:r>
            <w:r w:rsidR="00F84158">
              <w:lastRenderedPageBreak/>
              <w:t xml:space="preserve">a possibility that the Edinburgh holiday will be rescheduled by the council. There is a possibility that it could </w:t>
            </w:r>
            <w:r>
              <w:t>replace a</w:t>
            </w:r>
            <w:r w:rsidR="00F84158">
              <w:t xml:space="preserve"> planned teaching staff</w:t>
            </w:r>
            <w:r>
              <w:t xml:space="preserve"> in</w:t>
            </w:r>
            <w:r w:rsidR="00F84158">
              <w:t>-</w:t>
            </w:r>
            <w:r>
              <w:t>service day</w:t>
            </w:r>
          </w:p>
          <w:p w14:paraId="57E3E636" w14:textId="09C7DF4B" w:rsidR="00DE3559" w:rsidRDefault="00DE3559" w:rsidP="0048289C"/>
          <w:p w14:paraId="53CE0541" w14:textId="345A1126" w:rsidR="00DE3559" w:rsidRDefault="00DE3559" w:rsidP="0048289C">
            <w:r>
              <w:t>Kirsty Martin advised that school is still budgeting for the year so does not have PSA funding priorities yet. However</w:t>
            </w:r>
            <w:r w:rsidR="00D04536">
              <w:t>,</w:t>
            </w:r>
            <w:r>
              <w:t xml:space="preserve"> advised that: </w:t>
            </w:r>
          </w:p>
          <w:p w14:paraId="09109952" w14:textId="3096A0DA" w:rsidR="00DE3559" w:rsidRDefault="00DE3559" w:rsidP="002E0532">
            <w:pPr>
              <w:pStyle w:val="ListParagraph"/>
              <w:numPr>
                <w:ilvl w:val="0"/>
                <w:numId w:val="8"/>
              </w:numPr>
            </w:pPr>
            <w:r>
              <w:t>Astroturf for grounds outside gym hall still a priority for school. School is actively pursuing quotes</w:t>
            </w:r>
          </w:p>
          <w:p w14:paraId="1DA58B56" w14:textId="366D319B" w:rsidR="00DE3559" w:rsidRDefault="00DE3559" w:rsidP="002E0532">
            <w:pPr>
              <w:pStyle w:val="ListParagraph"/>
              <w:numPr>
                <w:ilvl w:val="0"/>
                <w:numId w:val="8"/>
              </w:numPr>
            </w:pPr>
            <w:r>
              <w:t xml:space="preserve">School sound system is good but would like new microphones </w:t>
            </w:r>
          </w:p>
          <w:p w14:paraId="1614DAB5" w14:textId="6C2A1724" w:rsidR="00DE3559" w:rsidRDefault="00DE3559" w:rsidP="002E0532">
            <w:pPr>
              <w:pStyle w:val="ListParagraph"/>
              <w:numPr>
                <w:ilvl w:val="0"/>
                <w:numId w:val="8"/>
              </w:numPr>
            </w:pPr>
            <w:r>
              <w:t>School also looking for planks of wood</w:t>
            </w:r>
          </w:p>
          <w:p w14:paraId="25C6A47C" w14:textId="0E16FF6B" w:rsidR="00DE3559" w:rsidRDefault="00DE3559" w:rsidP="002E0532">
            <w:pPr>
              <w:pStyle w:val="ListParagraph"/>
              <w:numPr>
                <w:ilvl w:val="0"/>
                <w:numId w:val="8"/>
              </w:numPr>
            </w:pPr>
            <w:r>
              <w:t>RoSPA visit will determine if school needs bark chips this year</w:t>
            </w:r>
          </w:p>
          <w:p w14:paraId="2351554F" w14:textId="030F0FAD" w:rsidR="00DE3559" w:rsidRDefault="00DE3559" w:rsidP="0048289C"/>
          <w:p w14:paraId="73D92142" w14:textId="00B56BF4" w:rsidR="00DE3559" w:rsidRDefault="00DE3559" w:rsidP="0048289C">
            <w:r>
              <w:t xml:space="preserve">Wendy Stuart thanked the school for arranging the Queen’s Jubilee books for all children. </w:t>
            </w:r>
          </w:p>
          <w:p w14:paraId="3D523D21" w14:textId="1CCF135E" w:rsidR="00DE3559" w:rsidRDefault="00DE3559" w:rsidP="0048289C"/>
        </w:tc>
      </w:tr>
      <w:tr w:rsidR="00DE3559" w14:paraId="4D83EAB3" w14:textId="77777777" w:rsidTr="00DE3559">
        <w:tc>
          <w:tcPr>
            <w:tcW w:w="939" w:type="pct"/>
          </w:tcPr>
          <w:p w14:paraId="6C0914AD" w14:textId="7A3EA11F" w:rsidR="00DE3559" w:rsidRDefault="00DE3559" w:rsidP="002E0532">
            <w:r>
              <w:lastRenderedPageBreak/>
              <w:t>Financial position</w:t>
            </w:r>
          </w:p>
        </w:tc>
        <w:tc>
          <w:tcPr>
            <w:tcW w:w="4061" w:type="pct"/>
          </w:tcPr>
          <w:p w14:paraId="1D4BB7C4" w14:textId="77777777" w:rsidR="00DE3559" w:rsidRDefault="00DE3559" w:rsidP="002E0532">
            <w:r>
              <w:t xml:space="preserve">Nick Ramage provided an update on the PSA financial position. </w:t>
            </w:r>
          </w:p>
          <w:p w14:paraId="2BE00FBD" w14:textId="1A098DBF" w:rsidR="00DE3559" w:rsidRDefault="00DE3559" w:rsidP="0048289C">
            <w:pPr>
              <w:pStyle w:val="ListParagraph"/>
              <w:numPr>
                <w:ilvl w:val="0"/>
                <w:numId w:val="9"/>
              </w:numPr>
            </w:pPr>
            <w:r>
              <w:t>Currently £10</w:t>
            </w:r>
            <w:r w:rsidR="00565C3A">
              <w:t>,</w:t>
            </w:r>
            <w:r>
              <w:t>246 in account</w:t>
            </w:r>
          </w:p>
          <w:p w14:paraId="3B3300BC" w14:textId="77777777" w:rsidR="00DE3559" w:rsidRDefault="00DE3559" w:rsidP="002E0532">
            <w:pPr>
              <w:pStyle w:val="ListParagraph"/>
              <w:numPr>
                <w:ilvl w:val="0"/>
                <w:numId w:val="9"/>
              </w:numPr>
            </w:pPr>
            <w:r>
              <w:t>Approximately £750 of that is earmarked for football</w:t>
            </w:r>
          </w:p>
          <w:p w14:paraId="2B2CF056" w14:textId="29BB3BDC" w:rsidR="00DE3559" w:rsidRDefault="00DE3559" w:rsidP="002E0532">
            <w:pPr>
              <w:pStyle w:val="ListParagraph"/>
              <w:numPr>
                <w:ilvl w:val="0"/>
                <w:numId w:val="9"/>
              </w:numPr>
            </w:pPr>
            <w:r>
              <w:t>So far this year the PSA has bought approximately £230 of library books</w:t>
            </w:r>
          </w:p>
          <w:p w14:paraId="5F2E4309" w14:textId="77777777" w:rsidR="00DE3559" w:rsidRDefault="00DE3559" w:rsidP="002E0532"/>
          <w:p w14:paraId="046CA8AF" w14:textId="77777777" w:rsidR="00DE3559" w:rsidRDefault="00DE3559" w:rsidP="002E0532">
            <w:r>
              <w:t xml:space="preserve">Planned spend: </w:t>
            </w:r>
          </w:p>
          <w:p w14:paraId="34F5AC8C" w14:textId="77777777" w:rsidR="00DE3559" w:rsidRDefault="00DE3559" w:rsidP="0048289C">
            <w:pPr>
              <w:pStyle w:val="ListParagraph"/>
              <w:numPr>
                <w:ilvl w:val="0"/>
                <w:numId w:val="10"/>
              </w:numPr>
            </w:pPr>
            <w:proofErr w:type="spellStart"/>
            <w:r>
              <w:t>Netmedia</w:t>
            </w:r>
            <w:proofErr w:type="spellEnd"/>
            <w:r>
              <w:t xml:space="preserve"> – parents evening appointment booking</w:t>
            </w:r>
          </w:p>
          <w:p w14:paraId="3C945933" w14:textId="6F6CED82" w:rsidR="00DE3559" w:rsidRDefault="00DE3559" w:rsidP="0048289C">
            <w:pPr>
              <w:pStyle w:val="ListParagraph"/>
              <w:numPr>
                <w:ilvl w:val="0"/>
                <w:numId w:val="10"/>
              </w:numPr>
            </w:pPr>
            <w:r>
              <w:t xml:space="preserve">Three subscriptions for library </w:t>
            </w:r>
          </w:p>
          <w:p w14:paraId="79782E6E" w14:textId="77777777" w:rsidR="00DE3559" w:rsidRDefault="00DE3559" w:rsidP="002E0532"/>
          <w:p w14:paraId="336B2FDA" w14:textId="7A18F49B" w:rsidR="00DE3559" w:rsidRDefault="00DE3559" w:rsidP="002E0532">
            <w:r>
              <w:t xml:space="preserve">Jill McIntyre expressed thanks to all for summer raffle fundraising efforts. </w:t>
            </w:r>
          </w:p>
        </w:tc>
      </w:tr>
      <w:tr w:rsidR="00DE3559" w14:paraId="3800A2F3" w14:textId="77777777" w:rsidTr="00DE3559">
        <w:tc>
          <w:tcPr>
            <w:tcW w:w="939" w:type="pct"/>
          </w:tcPr>
          <w:p w14:paraId="58CFBF80" w14:textId="5BEF0E02" w:rsidR="00DE3559" w:rsidRDefault="00DE3559" w:rsidP="002E0532">
            <w:r>
              <w:t>PSA plans</w:t>
            </w:r>
          </w:p>
        </w:tc>
        <w:tc>
          <w:tcPr>
            <w:tcW w:w="4061" w:type="pct"/>
          </w:tcPr>
          <w:p w14:paraId="7F292CFE" w14:textId="0E9EF5C7" w:rsidR="00DE3559" w:rsidRDefault="00DE3559" w:rsidP="002E0532">
            <w:r>
              <w:t xml:space="preserve">PSA members discussed ideas for fundraising and social events for the 2022/23 school year. </w:t>
            </w:r>
          </w:p>
          <w:p w14:paraId="0347832D" w14:textId="69800B72" w:rsidR="00DE3559" w:rsidRDefault="00DE3559" w:rsidP="002E0532"/>
          <w:p w14:paraId="7043F3CC" w14:textId="4F19675B" w:rsidR="00DE3559" w:rsidRDefault="00DE3559" w:rsidP="002E0532">
            <w:r>
              <w:t xml:space="preserve">The following was agreed: </w:t>
            </w:r>
          </w:p>
          <w:p w14:paraId="1C9EECEC" w14:textId="7A0F6487" w:rsidR="00DE3559" w:rsidRDefault="00DE3559" w:rsidP="00CD1D7A">
            <w:pPr>
              <w:pStyle w:val="ListParagraph"/>
              <w:numPr>
                <w:ilvl w:val="0"/>
                <w:numId w:val="12"/>
              </w:numPr>
            </w:pPr>
            <w:r>
              <w:t>School uniform to be sorted and donated – all non-Blackhall branded uniform to be donated. All PSA members to wash and sort uniform</w:t>
            </w:r>
          </w:p>
          <w:p w14:paraId="62D7EC63" w14:textId="77777777" w:rsidR="00DE3559" w:rsidRDefault="00DE3559" w:rsidP="002E0532">
            <w:pPr>
              <w:pStyle w:val="ListParagraph"/>
              <w:numPr>
                <w:ilvl w:val="0"/>
                <w:numId w:val="11"/>
              </w:numPr>
            </w:pPr>
            <w:r>
              <w:t xml:space="preserve">PSA members to attend </w:t>
            </w:r>
            <w:proofErr w:type="gramStart"/>
            <w:r>
              <w:t>parents</w:t>
            </w:r>
            <w:proofErr w:type="gramEnd"/>
            <w:r>
              <w:t xml:space="preserve"> night in November, offering coffees and pre-loved uniform </w:t>
            </w:r>
          </w:p>
          <w:p w14:paraId="6C26FE28" w14:textId="2AA12E1F" w:rsidR="00DE3559" w:rsidRDefault="00DE3559" w:rsidP="002E0532">
            <w:pPr>
              <w:pStyle w:val="ListParagraph"/>
              <w:numPr>
                <w:ilvl w:val="0"/>
                <w:numId w:val="11"/>
              </w:numPr>
            </w:pPr>
            <w:r>
              <w:t xml:space="preserve">PSA to consider whether </w:t>
            </w:r>
          </w:p>
          <w:p w14:paraId="754AE803" w14:textId="2E1150B0" w:rsidR="00DE3559" w:rsidRDefault="00DE3559" w:rsidP="002E0532">
            <w:pPr>
              <w:pStyle w:val="ListParagraph"/>
              <w:numPr>
                <w:ilvl w:val="0"/>
                <w:numId w:val="11"/>
              </w:numPr>
            </w:pPr>
            <w:r>
              <w:t>PSA to organise an evening magic show for P1-3. Possibly with Tricky Ricky who has done shows in the past</w:t>
            </w:r>
          </w:p>
          <w:p w14:paraId="168358A2" w14:textId="77777777" w:rsidR="00DE3559" w:rsidRDefault="00DE3559" w:rsidP="002E0532">
            <w:pPr>
              <w:pStyle w:val="ListParagraph"/>
              <w:numPr>
                <w:ilvl w:val="0"/>
                <w:numId w:val="11"/>
              </w:numPr>
            </w:pPr>
            <w:r>
              <w:t>School to consider a Christmas panto visit for whole school</w:t>
            </w:r>
          </w:p>
          <w:p w14:paraId="40F25F5F" w14:textId="0473369A" w:rsidR="00DE3559" w:rsidRDefault="00DE3559" w:rsidP="002E0532">
            <w:pPr>
              <w:pStyle w:val="ListParagraph"/>
              <w:numPr>
                <w:ilvl w:val="0"/>
                <w:numId w:val="11"/>
              </w:numPr>
            </w:pPr>
            <w:r>
              <w:t>PSA to arrange two discos on Friday 25 November – one for P1-3 and one for P4-7.</w:t>
            </w:r>
          </w:p>
          <w:p w14:paraId="53027588" w14:textId="38D6D79D" w:rsidR="00DE3559" w:rsidRDefault="00DE3559" w:rsidP="002E0532">
            <w:pPr>
              <w:pStyle w:val="ListParagraph"/>
              <w:numPr>
                <w:ilvl w:val="0"/>
                <w:numId w:val="11"/>
              </w:numPr>
            </w:pPr>
            <w:r>
              <w:t xml:space="preserve">School to hold a Christmas carol event in December combined with winter art walkaround. PSA to support on the day and sell coffees. </w:t>
            </w:r>
          </w:p>
          <w:p w14:paraId="251A6FE3" w14:textId="6550FF4F" w:rsidR="00DE3559" w:rsidRDefault="00DE3559" w:rsidP="002E0532">
            <w:pPr>
              <w:pStyle w:val="ListParagraph"/>
              <w:numPr>
                <w:ilvl w:val="0"/>
                <w:numId w:val="11"/>
              </w:numPr>
            </w:pPr>
            <w:r>
              <w:lastRenderedPageBreak/>
              <w:t xml:space="preserve">PSA to attend nativity to sell coffees. </w:t>
            </w:r>
          </w:p>
          <w:p w14:paraId="6F5F6718" w14:textId="40F82ED5" w:rsidR="00DE3559" w:rsidRDefault="00DE3559" w:rsidP="002E0532">
            <w:pPr>
              <w:pStyle w:val="ListParagraph"/>
              <w:numPr>
                <w:ilvl w:val="0"/>
                <w:numId w:val="11"/>
              </w:numPr>
            </w:pPr>
            <w:r>
              <w:t>PSA to arrange a race night at the bowling club around March 2023.</w:t>
            </w:r>
          </w:p>
          <w:p w14:paraId="5C7FAA46" w14:textId="2589281E" w:rsidR="00DE3559" w:rsidRDefault="00DE3559" w:rsidP="00E82B1F">
            <w:pPr>
              <w:pStyle w:val="ListParagraph"/>
              <w:numPr>
                <w:ilvl w:val="0"/>
                <w:numId w:val="11"/>
              </w:numPr>
            </w:pPr>
            <w:r>
              <w:t>Year group reps to plan Christmas nights out.</w:t>
            </w:r>
          </w:p>
          <w:p w14:paraId="19D4D773" w14:textId="3EAD4F1D" w:rsidR="00DE3559" w:rsidRDefault="00DE3559" w:rsidP="00E82B1F">
            <w:pPr>
              <w:pStyle w:val="ListParagraph"/>
              <w:numPr>
                <w:ilvl w:val="0"/>
                <w:numId w:val="11"/>
              </w:numPr>
            </w:pPr>
            <w:r>
              <w:t xml:space="preserve">Year group reps to promote gardening day on 8 October. </w:t>
            </w:r>
          </w:p>
          <w:p w14:paraId="19C0D425" w14:textId="7E2BD21B" w:rsidR="00DE3559" w:rsidRDefault="00DE3559" w:rsidP="00E82B1F">
            <w:pPr>
              <w:pStyle w:val="ListParagraph"/>
              <w:numPr>
                <w:ilvl w:val="0"/>
                <w:numId w:val="11"/>
              </w:numPr>
            </w:pPr>
            <w:r>
              <w:t xml:space="preserve">Year group reps to put out a call for the position of Secretary </w:t>
            </w:r>
          </w:p>
          <w:p w14:paraId="34F26F9C" w14:textId="1C076D80" w:rsidR="00DE3559" w:rsidRDefault="00DE3559" w:rsidP="00DE3559"/>
        </w:tc>
      </w:tr>
      <w:tr w:rsidR="00DE3559" w14:paraId="4E87FC8C" w14:textId="77777777" w:rsidTr="00DE3559">
        <w:tc>
          <w:tcPr>
            <w:tcW w:w="939" w:type="pct"/>
          </w:tcPr>
          <w:p w14:paraId="0B7827DC" w14:textId="49E6E94C" w:rsidR="00DE3559" w:rsidRDefault="00DE3559" w:rsidP="002E0532">
            <w:r>
              <w:lastRenderedPageBreak/>
              <w:t xml:space="preserve">Football update </w:t>
            </w:r>
          </w:p>
        </w:tc>
        <w:tc>
          <w:tcPr>
            <w:tcW w:w="4061" w:type="pct"/>
          </w:tcPr>
          <w:p w14:paraId="3E52B9D3" w14:textId="77777777" w:rsidR="00F84158" w:rsidRDefault="00F84158" w:rsidP="00F84158">
            <w:r>
              <w:t>Carol provided a written update on school f</w:t>
            </w:r>
            <w:r>
              <w:t>ootball</w:t>
            </w:r>
            <w:r>
              <w:t>:</w:t>
            </w:r>
            <w:r>
              <w:t xml:space="preserve"> </w:t>
            </w:r>
          </w:p>
          <w:p w14:paraId="33A06204" w14:textId="77777777" w:rsidR="00F84158" w:rsidRDefault="00F84158" w:rsidP="00F84158">
            <w:pPr>
              <w:pStyle w:val="ListParagraph"/>
              <w:numPr>
                <w:ilvl w:val="0"/>
                <w:numId w:val="14"/>
              </w:numPr>
            </w:pPr>
            <w:r>
              <w:t>£863.04 balance after £200 received from BCSC and some more balls purchased</w:t>
            </w:r>
            <w:r>
              <w:t>.</w:t>
            </w:r>
            <w:r>
              <w:t xml:space="preserve"> have recycled the old bibs and balls to avoid costs,  </w:t>
            </w:r>
          </w:p>
          <w:p w14:paraId="045CAAE4" w14:textId="77777777" w:rsidR="00F84158" w:rsidRDefault="00F84158" w:rsidP="00F84158">
            <w:pPr>
              <w:pStyle w:val="ListParagraph"/>
              <w:numPr>
                <w:ilvl w:val="0"/>
                <w:numId w:val="14"/>
              </w:numPr>
            </w:pPr>
            <w:r>
              <w:t xml:space="preserve">fees now being collected, approximately 150 children participating though won't know till fees </w:t>
            </w:r>
            <w:proofErr w:type="spellStart"/>
            <w:r>
              <w:t>collected</w:t>
            </w:r>
            <w:proofErr w:type="spellEnd"/>
          </w:p>
          <w:p w14:paraId="145FA959" w14:textId="77777777" w:rsidR="00F84158" w:rsidRDefault="00F84158" w:rsidP="00F84158">
            <w:pPr>
              <w:pStyle w:val="ListParagraph"/>
              <w:numPr>
                <w:ilvl w:val="0"/>
                <w:numId w:val="14"/>
              </w:numPr>
            </w:pPr>
            <w:r>
              <w:t>H</w:t>
            </w:r>
            <w:r>
              <w:t>alls/</w:t>
            </w:r>
            <w:proofErr w:type="spellStart"/>
            <w:r>
              <w:t>astro</w:t>
            </w:r>
            <w:proofErr w:type="spellEnd"/>
            <w:r>
              <w:t xml:space="preserve"> all now booked</w:t>
            </w:r>
            <w:r>
              <w:t xml:space="preserve">. </w:t>
            </w:r>
            <w:r>
              <w:t xml:space="preserve">Now using Royal High for p1 and p3 (and £10 cheaper than MES) - also did not hear in time re. our school gym hall with EDC plus Terry felt there would not be cover and others felt was too small.   We continue to use </w:t>
            </w:r>
            <w:proofErr w:type="spellStart"/>
            <w:r>
              <w:t>astro</w:t>
            </w:r>
            <w:proofErr w:type="spellEnd"/>
            <w:r>
              <w:t xml:space="preserve"> at MES as no other available </w:t>
            </w:r>
            <w:proofErr w:type="spellStart"/>
            <w:r>
              <w:t>though</w:t>
            </w:r>
            <w:proofErr w:type="spellEnd"/>
            <w:r>
              <w:t xml:space="preserve"> Carol was looking since end of April for alternatives.  </w:t>
            </w:r>
            <w:r>
              <w:t>Stewart Melville</w:t>
            </w:r>
            <w:r>
              <w:t xml:space="preserve"> hall still being used for P2 too.</w:t>
            </w:r>
          </w:p>
          <w:p w14:paraId="47A2DF84" w14:textId="26695699" w:rsidR="00F84158" w:rsidRDefault="00F84158" w:rsidP="00F84158">
            <w:pPr>
              <w:pStyle w:val="ListParagraph"/>
              <w:numPr>
                <w:ilvl w:val="0"/>
                <w:numId w:val="14"/>
              </w:numPr>
            </w:pPr>
            <w:r>
              <w:t xml:space="preserve">PVGs </w:t>
            </w:r>
            <w:r w:rsidR="00D04536">
              <w:t>an</w:t>
            </w:r>
            <w:r>
              <w:t xml:space="preserve"> issue with football as </w:t>
            </w:r>
            <w:r>
              <w:t xml:space="preserve">all parents </w:t>
            </w:r>
            <w:r>
              <w:t>need one to coach</w:t>
            </w:r>
            <w:r w:rsidR="00D04536">
              <w:t>.</w:t>
            </w:r>
            <w:r>
              <w:t xml:space="preserve"> Carol is working on </w:t>
            </w:r>
            <w:r>
              <w:t>get</w:t>
            </w:r>
            <w:r>
              <w:t>ting an</w:t>
            </w:r>
            <w:r>
              <w:t xml:space="preserve"> up to date </w:t>
            </w:r>
            <w:r w:rsidR="00D04536">
              <w:t>picture</w:t>
            </w:r>
            <w:r>
              <w:t xml:space="preserve"> </w:t>
            </w:r>
            <w:r>
              <w:t xml:space="preserve">of who has </w:t>
            </w:r>
            <w:r w:rsidR="00D04536">
              <w:t>a PVG and who still needs one and needs assistance from a PSA member to apply for them for all coaches.</w:t>
            </w:r>
            <w:r>
              <w:t> </w:t>
            </w:r>
          </w:p>
          <w:p w14:paraId="1B9DE5C3" w14:textId="212A6A07" w:rsidR="00DE3559" w:rsidRDefault="00DE3559" w:rsidP="00F84158"/>
        </w:tc>
      </w:tr>
      <w:tr w:rsidR="007B0AC6" w14:paraId="43D000AA" w14:textId="77777777" w:rsidTr="00DE3559">
        <w:tc>
          <w:tcPr>
            <w:tcW w:w="939" w:type="pct"/>
          </w:tcPr>
          <w:p w14:paraId="03F01CFE" w14:textId="6362141E" w:rsidR="007B0AC6" w:rsidRDefault="007B0AC6" w:rsidP="002E0532">
            <w:r>
              <w:t>Library update</w:t>
            </w:r>
          </w:p>
        </w:tc>
        <w:tc>
          <w:tcPr>
            <w:tcW w:w="4061" w:type="pct"/>
          </w:tcPr>
          <w:p w14:paraId="3AC48D94" w14:textId="77777777" w:rsidR="007B0AC6" w:rsidRDefault="007B0AC6" w:rsidP="00F84158">
            <w:r>
              <w:t xml:space="preserve">Carol provided a written update on the library: </w:t>
            </w:r>
          </w:p>
          <w:p w14:paraId="0EEF5BDE" w14:textId="2ABE07B5" w:rsidR="007B0AC6" w:rsidRDefault="007B0AC6" w:rsidP="007B0AC6">
            <w:pPr>
              <w:pStyle w:val="ListParagraph"/>
              <w:numPr>
                <w:ilvl w:val="0"/>
                <w:numId w:val="15"/>
              </w:numPr>
            </w:pPr>
            <w:r>
              <w:t>Library now up and running properly with volunteers trained and just going in to tidy and help whenever they are able</w:t>
            </w:r>
          </w:p>
          <w:p w14:paraId="76DBBC7B" w14:textId="77777777" w:rsidR="007B0AC6" w:rsidRDefault="007B0AC6" w:rsidP="007B0AC6">
            <w:pPr>
              <w:pStyle w:val="ListParagraph"/>
              <w:numPr>
                <w:ilvl w:val="0"/>
                <w:numId w:val="15"/>
              </w:numPr>
            </w:pPr>
            <w:r>
              <w:t xml:space="preserve">£230 spent on 45 books requested by school/students and ones that went missing over lockdown plus new popular ones such as new David Walliams books and DK pocket eyewitness books.    </w:t>
            </w:r>
          </w:p>
          <w:p w14:paraId="0FA3FE70" w14:textId="4E01E46E" w:rsidR="007B0AC6" w:rsidRDefault="007B0AC6" w:rsidP="007B0AC6">
            <w:pPr>
              <w:pStyle w:val="ListParagraph"/>
              <w:numPr>
                <w:ilvl w:val="0"/>
                <w:numId w:val="15"/>
              </w:numPr>
            </w:pPr>
            <w:r>
              <w:t xml:space="preserve">Carol will do a weekly list of overdue books and send to the office. </w:t>
            </w:r>
            <w:r>
              <w:t>C</w:t>
            </w:r>
            <w:r>
              <w:t xml:space="preserve">ould also post on </w:t>
            </w:r>
            <w:proofErr w:type="spellStart"/>
            <w:r>
              <w:t>classlist</w:t>
            </w:r>
            <w:proofErr w:type="spellEnd"/>
            <w:r>
              <w:t xml:space="preserve"> if everyone in agreement.</w:t>
            </w:r>
          </w:p>
          <w:p w14:paraId="2D94E2DD" w14:textId="0B1EE1AE" w:rsidR="007B0AC6" w:rsidRDefault="007B0AC6" w:rsidP="00F84158"/>
        </w:tc>
      </w:tr>
      <w:tr w:rsidR="00DE3559" w14:paraId="0CA1842E" w14:textId="77777777" w:rsidTr="00DE3559">
        <w:tc>
          <w:tcPr>
            <w:tcW w:w="939" w:type="pct"/>
          </w:tcPr>
          <w:p w14:paraId="43516923" w14:textId="0CB31D77" w:rsidR="00DE3559" w:rsidRDefault="00DE3559" w:rsidP="002E0532">
            <w:r>
              <w:t>Date of next meeting</w:t>
            </w:r>
          </w:p>
        </w:tc>
        <w:tc>
          <w:tcPr>
            <w:tcW w:w="4061" w:type="pct"/>
          </w:tcPr>
          <w:p w14:paraId="253B3A42" w14:textId="01611877" w:rsidR="00DE3559" w:rsidRDefault="00DE3559" w:rsidP="002E0532">
            <w:r>
              <w:t xml:space="preserve">Next meeting will be held on Wednesday 9 November 2022. </w:t>
            </w:r>
          </w:p>
        </w:tc>
      </w:tr>
    </w:tbl>
    <w:p w14:paraId="6A3B4FC0" w14:textId="006F7B81" w:rsidR="00155D59" w:rsidRDefault="00155D59" w:rsidP="002E0532"/>
    <w:p w14:paraId="0D505F99" w14:textId="75CF5481" w:rsidR="00155D59" w:rsidRDefault="00155D59" w:rsidP="002C6D9E">
      <w:pPr>
        <w:pStyle w:val="Heading3"/>
      </w:pPr>
      <w:r>
        <w:t xml:space="preserve">ACTIONS </w:t>
      </w:r>
    </w:p>
    <w:tbl>
      <w:tblPr>
        <w:tblStyle w:val="TableGrid"/>
        <w:tblW w:w="0" w:type="auto"/>
        <w:tblLook w:val="04A0" w:firstRow="1" w:lastRow="0" w:firstColumn="1" w:lastColumn="0" w:noHBand="0" w:noVBand="1"/>
      </w:tblPr>
      <w:tblGrid>
        <w:gridCol w:w="1030"/>
        <w:gridCol w:w="3484"/>
        <w:gridCol w:w="2251"/>
        <w:gridCol w:w="2251"/>
      </w:tblGrid>
      <w:tr w:rsidR="00155D59" w14:paraId="25BEBFD9" w14:textId="77777777" w:rsidTr="002C6D9E">
        <w:tc>
          <w:tcPr>
            <w:tcW w:w="1030" w:type="dxa"/>
          </w:tcPr>
          <w:p w14:paraId="0663EDE2" w14:textId="266CAD15" w:rsidR="00155D59" w:rsidRDefault="00155D59" w:rsidP="002E0532">
            <w:r>
              <w:t>Action number</w:t>
            </w:r>
          </w:p>
        </w:tc>
        <w:tc>
          <w:tcPr>
            <w:tcW w:w="3484" w:type="dxa"/>
          </w:tcPr>
          <w:p w14:paraId="42A99E84" w14:textId="70B0B30B" w:rsidR="00155D59" w:rsidRDefault="00155D59" w:rsidP="002E0532">
            <w:r>
              <w:t>Details</w:t>
            </w:r>
          </w:p>
        </w:tc>
        <w:tc>
          <w:tcPr>
            <w:tcW w:w="2251" w:type="dxa"/>
          </w:tcPr>
          <w:p w14:paraId="0032F643" w14:textId="7325054C" w:rsidR="00155D59" w:rsidRDefault="00155D59" w:rsidP="002E0532">
            <w:r>
              <w:t>Responsible</w:t>
            </w:r>
          </w:p>
        </w:tc>
        <w:tc>
          <w:tcPr>
            <w:tcW w:w="2251" w:type="dxa"/>
          </w:tcPr>
          <w:p w14:paraId="3E1E26AE" w14:textId="77401A72" w:rsidR="00155D59" w:rsidRDefault="00155D59" w:rsidP="002E0532">
            <w:r>
              <w:t>Due date</w:t>
            </w:r>
          </w:p>
        </w:tc>
      </w:tr>
      <w:tr w:rsidR="00155D59" w14:paraId="6254ECE6" w14:textId="77777777" w:rsidTr="002C6D9E">
        <w:tc>
          <w:tcPr>
            <w:tcW w:w="1030" w:type="dxa"/>
          </w:tcPr>
          <w:p w14:paraId="21D2B982" w14:textId="51049CC1" w:rsidR="00155D59" w:rsidRDefault="00155D59" w:rsidP="002E0532">
            <w:r>
              <w:t>1</w:t>
            </w:r>
          </w:p>
        </w:tc>
        <w:tc>
          <w:tcPr>
            <w:tcW w:w="3484" w:type="dxa"/>
          </w:tcPr>
          <w:p w14:paraId="2C236341" w14:textId="474A8143" w:rsidR="00155D59" w:rsidRDefault="00155D59" w:rsidP="002E0532">
            <w:r>
              <w:t>PSA appointments to be put on the agenda for the November meeting.</w:t>
            </w:r>
          </w:p>
        </w:tc>
        <w:tc>
          <w:tcPr>
            <w:tcW w:w="2251" w:type="dxa"/>
          </w:tcPr>
          <w:p w14:paraId="64A382D6" w14:textId="17202FD1" w:rsidR="00155D59" w:rsidRDefault="00155D59" w:rsidP="002E0532">
            <w:r>
              <w:t xml:space="preserve">Jill </w:t>
            </w:r>
          </w:p>
        </w:tc>
        <w:tc>
          <w:tcPr>
            <w:tcW w:w="2251" w:type="dxa"/>
          </w:tcPr>
          <w:p w14:paraId="6FDF3DDB" w14:textId="2A0D6827" w:rsidR="00155D59" w:rsidRDefault="00155D59" w:rsidP="002E0532">
            <w:r>
              <w:t>9 November 2022</w:t>
            </w:r>
          </w:p>
        </w:tc>
      </w:tr>
      <w:tr w:rsidR="00155D59" w14:paraId="59A4584E" w14:textId="77777777" w:rsidTr="002C6D9E">
        <w:tc>
          <w:tcPr>
            <w:tcW w:w="1030" w:type="dxa"/>
          </w:tcPr>
          <w:p w14:paraId="6F111496" w14:textId="104DBBAD" w:rsidR="00155D59" w:rsidRDefault="00155D59" w:rsidP="002E0532">
            <w:r>
              <w:lastRenderedPageBreak/>
              <w:t>2</w:t>
            </w:r>
          </w:p>
        </w:tc>
        <w:tc>
          <w:tcPr>
            <w:tcW w:w="3484" w:type="dxa"/>
          </w:tcPr>
          <w:p w14:paraId="211D38EF" w14:textId="77777777" w:rsidR="00155D59" w:rsidRDefault="00155D59" w:rsidP="00155D59">
            <w:r>
              <w:t xml:space="preserve">Jane and Fatima – to take forward uniform sorting. All PSA members to take some uniform home for washing / sorting  </w:t>
            </w:r>
          </w:p>
          <w:p w14:paraId="7D4FA0F2" w14:textId="77777777" w:rsidR="00155D59" w:rsidRDefault="00155D59" w:rsidP="002E0532"/>
        </w:tc>
        <w:tc>
          <w:tcPr>
            <w:tcW w:w="2251" w:type="dxa"/>
          </w:tcPr>
          <w:p w14:paraId="4331154C" w14:textId="77777777" w:rsidR="00155D59" w:rsidRDefault="00155D59" w:rsidP="002E0532">
            <w:r>
              <w:t>Jane and Fatima</w:t>
            </w:r>
          </w:p>
          <w:p w14:paraId="374FA2C4" w14:textId="77777777" w:rsidR="002C6D9E" w:rsidRDefault="002C6D9E" w:rsidP="002E0532"/>
          <w:p w14:paraId="72DE57D3" w14:textId="0EC85ACA" w:rsidR="00155D59" w:rsidRDefault="00155D59" w:rsidP="002E0532">
            <w:proofErr w:type="gramStart"/>
            <w:r>
              <w:t>Plus</w:t>
            </w:r>
            <w:proofErr w:type="gramEnd"/>
            <w:r>
              <w:t xml:space="preserve"> all PSA members</w:t>
            </w:r>
          </w:p>
        </w:tc>
        <w:tc>
          <w:tcPr>
            <w:tcW w:w="2251" w:type="dxa"/>
          </w:tcPr>
          <w:p w14:paraId="56DC39DB" w14:textId="2E6329CE" w:rsidR="00155D59" w:rsidRDefault="002C6D9E" w:rsidP="002E0532">
            <w:r>
              <w:t>9 November 2022</w:t>
            </w:r>
          </w:p>
        </w:tc>
      </w:tr>
      <w:tr w:rsidR="00155D59" w14:paraId="7183E189" w14:textId="77777777" w:rsidTr="002C6D9E">
        <w:tc>
          <w:tcPr>
            <w:tcW w:w="1030" w:type="dxa"/>
          </w:tcPr>
          <w:p w14:paraId="10DC88B2" w14:textId="70F5D21A" w:rsidR="00155D59" w:rsidRDefault="00155D59" w:rsidP="002E0532">
            <w:r>
              <w:t>3</w:t>
            </w:r>
          </w:p>
        </w:tc>
        <w:tc>
          <w:tcPr>
            <w:tcW w:w="3484" w:type="dxa"/>
          </w:tcPr>
          <w:p w14:paraId="05FF0018" w14:textId="14BE6A80" w:rsidR="00155D59" w:rsidRDefault="002C6D9E" w:rsidP="00155D59">
            <w:r>
              <w:t xml:space="preserve">Frances to call Tricky Ricky to check availability for event for P1-3. </w:t>
            </w:r>
          </w:p>
          <w:p w14:paraId="7774DEC4" w14:textId="77777777" w:rsidR="00155D59" w:rsidRDefault="00155D59" w:rsidP="002E0532"/>
        </w:tc>
        <w:tc>
          <w:tcPr>
            <w:tcW w:w="2251" w:type="dxa"/>
          </w:tcPr>
          <w:p w14:paraId="5992F7B1" w14:textId="3FA6229E" w:rsidR="00155D59" w:rsidRDefault="00155D59" w:rsidP="002E0532">
            <w:r>
              <w:t>Frances</w:t>
            </w:r>
          </w:p>
        </w:tc>
        <w:tc>
          <w:tcPr>
            <w:tcW w:w="2251" w:type="dxa"/>
          </w:tcPr>
          <w:p w14:paraId="7635301E" w14:textId="6B788DAC" w:rsidR="00155D59" w:rsidRDefault="002C6D9E" w:rsidP="002E0532">
            <w:r>
              <w:t>30 September 2022</w:t>
            </w:r>
          </w:p>
        </w:tc>
      </w:tr>
      <w:tr w:rsidR="002C6D9E" w14:paraId="444A82FE" w14:textId="77777777" w:rsidTr="002C6D9E">
        <w:tc>
          <w:tcPr>
            <w:tcW w:w="1030" w:type="dxa"/>
          </w:tcPr>
          <w:p w14:paraId="6B7041AC" w14:textId="218A1C2B" w:rsidR="002C6D9E" w:rsidRDefault="002C6D9E" w:rsidP="002C6D9E">
            <w:r>
              <w:t>4</w:t>
            </w:r>
          </w:p>
        </w:tc>
        <w:tc>
          <w:tcPr>
            <w:tcW w:w="3484" w:type="dxa"/>
          </w:tcPr>
          <w:p w14:paraId="66328ADA" w14:textId="77777777" w:rsidR="002C6D9E" w:rsidRDefault="002C6D9E" w:rsidP="002C6D9E">
            <w:r>
              <w:t>Panto – Jill to contact Dunfermline panto and let school know if there is a school discount available</w:t>
            </w:r>
          </w:p>
          <w:p w14:paraId="4C945BE5" w14:textId="77777777" w:rsidR="002C6D9E" w:rsidRDefault="002C6D9E" w:rsidP="002C6D9E"/>
        </w:tc>
        <w:tc>
          <w:tcPr>
            <w:tcW w:w="2251" w:type="dxa"/>
          </w:tcPr>
          <w:p w14:paraId="72963622" w14:textId="7743D296" w:rsidR="002C6D9E" w:rsidRDefault="002C6D9E" w:rsidP="002C6D9E">
            <w:r>
              <w:t xml:space="preserve">Jill </w:t>
            </w:r>
          </w:p>
        </w:tc>
        <w:tc>
          <w:tcPr>
            <w:tcW w:w="2251" w:type="dxa"/>
          </w:tcPr>
          <w:p w14:paraId="07A79D4F" w14:textId="7BE5FDCE" w:rsidR="002C6D9E" w:rsidRDefault="002C6D9E" w:rsidP="002C6D9E">
            <w:r>
              <w:t>9 November 2022</w:t>
            </w:r>
          </w:p>
        </w:tc>
      </w:tr>
      <w:tr w:rsidR="002C6D9E" w14:paraId="280F37C4" w14:textId="77777777" w:rsidTr="002C6D9E">
        <w:tc>
          <w:tcPr>
            <w:tcW w:w="1030" w:type="dxa"/>
          </w:tcPr>
          <w:p w14:paraId="799012F3" w14:textId="4A6766AD" w:rsidR="002C6D9E" w:rsidRDefault="002C6D9E" w:rsidP="002C6D9E">
            <w:r>
              <w:t>5</w:t>
            </w:r>
          </w:p>
        </w:tc>
        <w:tc>
          <w:tcPr>
            <w:tcW w:w="3484" w:type="dxa"/>
          </w:tcPr>
          <w:p w14:paraId="43E527E7" w14:textId="44F2A1CD" w:rsidR="002C6D9E" w:rsidRDefault="002C6D9E" w:rsidP="002C6D9E">
            <w:r>
              <w:t>Kirsty Martin – to confirm date for winter walkabout and carols in school grounds</w:t>
            </w:r>
          </w:p>
          <w:p w14:paraId="2733FBD3" w14:textId="77777777" w:rsidR="002C6D9E" w:rsidRDefault="002C6D9E" w:rsidP="002C6D9E"/>
        </w:tc>
        <w:tc>
          <w:tcPr>
            <w:tcW w:w="2251" w:type="dxa"/>
          </w:tcPr>
          <w:p w14:paraId="105097C2" w14:textId="584F301E" w:rsidR="002C6D9E" w:rsidRDefault="002C6D9E" w:rsidP="002C6D9E">
            <w:r>
              <w:t xml:space="preserve">Kirsty Martin </w:t>
            </w:r>
          </w:p>
        </w:tc>
        <w:tc>
          <w:tcPr>
            <w:tcW w:w="2251" w:type="dxa"/>
          </w:tcPr>
          <w:p w14:paraId="7EDAB99A" w14:textId="4146B4B5" w:rsidR="002C6D9E" w:rsidRDefault="002C6D9E" w:rsidP="002C6D9E">
            <w:r>
              <w:t>9 November 2022</w:t>
            </w:r>
          </w:p>
        </w:tc>
      </w:tr>
      <w:tr w:rsidR="002C6D9E" w14:paraId="071DB214" w14:textId="77777777" w:rsidTr="002C6D9E">
        <w:tc>
          <w:tcPr>
            <w:tcW w:w="1030" w:type="dxa"/>
          </w:tcPr>
          <w:p w14:paraId="5998FA11" w14:textId="7BDAD881" w:rsidR="002C6D9E" w:rsidRDefault="002C6D9E" w:rsidP="002C6D9E">
            <w:r>
              <w:t>6</w:t>
            </w:r>
          </w:p>
        </w:tc>
        <w:tc>
          <w:tcPr>
            <w:tcW w:w="3484" w:type="dxa"/>
          </w:tcPr>
          <w:p w14:paraId="5CBE3D55" w14:textId="3BB42CB5" w:rsidR="002C6D9E" w:rsidRDefault="002C6D9E" w:rsidP="002C6D9E">
            <w:r>
              <w:t xml:space="preserve">Wendy and Clare – to lead on organising PSA attendance at winter walkabout and carols event  </w:t>
            </w:r>
          </w:p>
        </w:tc>
        <w:tc>
          <w:tcPr>
            <w:tcW w:w="2251" w:type="dxa"/>
          </w:tcPr>
          <w:p w14:paraId="0943D9F2" w14:textId="0735B7EF" w:rsidR="002C6D9E" w:rsidRDefault="002C6D9E" w:rsidP="002C6D9E">
            <w:r>
              <w:t>Wendy / Clare</w:t>
            </w:r>
          </w:p>
        </w:tc>
        <w:tc>
          <w:tcPr>
            <w:tcW w:w="2251" w:type="dxa"/>
          </w:tcPr>
          <w:p w14:paraId="0B0CDA41" w14:textId="269926CF" w:rsidR="002C6D9E" w:rsidRDefault="002C6D9E" w:rsidP="002C6D9E">
            <w:r>
              <w:t>9 December 2022</w:t>
            </w:r>
          </w:p>
        </w:tc>
      </w:tr>
      <w:tr w:rsidR="002C6D9E" w14:paraId="78171A95" w14:textId="77777777" w:rsidTr="002C6D9E">
        <w:tc>
          <w:tcPr>
            <w:tcW w:w="1030" w:type="dxa"/>
          </w:tcPr>
          <w:p w14:paraId="1945612A" w14:textId="14768ED9" w:rsidR="002C6D9E" w:rsidRDefault="002C6D9E" w:rsidP="002C6D9E">
            <w:r>
              <w:t>7</w:t>
            </w:r>
          </w:p>
        </w:tc>
        <w:tc>
          <w:tcPr>
            <w:tcW w:w="3484" w:type="dxa"/>
          </w:tcPr>
          <w:p w14:paraId="15AD4F11" w14:textId="2C4FD2E0" w:rsidR="002C6D9E" w:rsidRDefault="002C6D9E" w:rsidP="002C6D9E">
            <w:r>
              <w:t>All year group reps to consider organising Christmas nights out. Possibly combining with other year groups</w:t>
            </w:r>
          </w:p>
        </w:tc>
        <w:tc>
          <w:tcPr>
            <w:tcW w:w="2251" w:type="dxa"/>
          </w:tcPr>
          <w:p w14:paraId="34BF0B9B" w14:textId="60529538" w:rsidR="002C6D9E" w:rsidRDefault="002C6D9E" w:rsidP="002C6D9E">
            <w:r>
              <w:t>All year group reps</w:t>
            </w:r>
          </w:p>
        </w:tc>
        <w:tc>
          <w:tcPr>
            <w:tcW w:w="2251" w:type="dxa"/>
          </w:tcPr>
          <w:p w14:paraId="202CF747" w14:textId="660A01B2" w:rsidR="002C6D9E" w:rsidRDefault="002C6D9E" w:rsidP="002C6D9E">
            <w:r>
              <w:t>By December 2022</w:t>
            </w:r>
          </w:p>
        </w:tc>
      </w:tr>
      <w:tr w:rsidR="002C6D9E" w14:paraId="30665269" w14:textId="77777777" w:rsidTr="002C6D9E">
        <w:tc>
          <w:tcPr>
            <w:tcW w:w="1030" w:type="dxa"/>
          </w:tcPr>
          <w:p w14:paraId="5C36CCA0" w14:textId="2352DC79" w:rsidR="002C6D9E" w:rsidRDefault="002C6D9E" w:rsidP="002C6D9E">
            <w:r>
              <w:t>8</w:t>
            </w:r>
          </w:p>
        </w:tc>
        <w:tc>
          <w:tcPr>
            <w:tcW w:w="3484" w:type="dxa"/>
          </w:tcPr>
          <w:p w14:paraId="60746381" w14:textId="3948CB60" w:rsidR="002C6D9E" w:rsidRDefault="002C6D9E" w:rsidP="002C6D9E">
            <w:r>
              <w:t>Felicity / Kirsty – to lead on organising school discos on Friday 25 November 2022</w:t>
            </w:r>
          </w:p>
          <w:p w14:paraId="194EE4C1" w14:textId="0743B407" w:rsidR="002C6D9E" w:rsidRDefault="002C6D9E" w:rsidP="002C6D9E">
            <w:r>
              <w:t xml:space="preserve">Including: booking a DJ, room hire, refreshments </w:t>
            </w:r>
          </w:p>
          <w:p w14:paraId="3D54EF97" w14:textId="77777777" w:rsidR="002C6D9E" w:rsidRDefault="002C6D9E" w:rsidP="002C6D9E"/>
        </w:tc>
        <w:tc>
          <w:tcPr>
            <w:tcW w:w="2251" w:type="dxa"/>
          </w:tcPr>
          <w:p w14:paraId="7E78490C" w14:textId="3A0C03BD" w:rsidR="002C6D9E" w:rsidRDefault="002C6D9E" w:rsidP="002C6D9E">
            <w:r>
              <w:t xml:space="preserve">Felicity / Kirsty Miller </w:t>
            </w:r>
          </w:p>
        </w:tc>
        <w:tc>
          <w:tcPr>
            <w:tcW w:w="2251" w:type="dxa"/>
          </w:tcPr>
          <w:p w14:paraId="67973F5A" w14:textId="680CBE92" w:rsidR="002C6D9E" w:rsidRDefault="002C6D9E" w:rsidP="002C6D9E">
            <w:r>
              <w:t>25 November 2022</w:t>
            </w:r>
          </w:p>
        </w:tc>
      </w:tr>
      <w:tr w:rsidR="002C6D9E" w14:paraId="53ABDDC6" w14:textId="77777777" w:rsidTr="002C6D9E">
        <w:tc>
          <w:tcPr>
            <w:tcW w:w="1030" w:type="dxa"/>
          </w:tcPr>
          <w:p w14:paraId="2963C463" w14:textId="3CE0C5EE" w:rsidR="002C6D9E" w:rsidRDefault="002C6D9E" w:rsidP="002C6D9E">
            <w:r>
              <w:t>9</w:t>
            </w:r>
          </w:p>
        </w:tc>
        <w:tc>
          <w:tcPr>
            <w:tcW w:w="3484" w:type="dxa"/>
          </w:tcPr>
          <w:p w14:paraId="1BA6E758" w14:textId="0F26BA8D" w:rsidR="002C6D9E" w:rsidRDefault="002C6D9E" w:rsidP="002C6D9E">
            <w:r>
              <w:t xml:space="preserve">All year group reps to send </w:t>
            </w:r>
            <w:r w:rsidR="005873C1">
              <w:t>W</w:t>
            </w:r>
            <w:r>
              <w:t>hats</w:t>
            </w:r>
            <w:r w:rsidR="005873C1">
              <w:t>A</w:t>
            </w:r>
            <w:r>
              <w:t>pp messages advertising the gardening day on Saturday 8 October</w:t>
            </w:r>
          </w:p>
          <w:p w14:paraId="7371BFFC" w14:textId="77777777" w:rsidR="002C6D9E" w:rsidRDefault="002C6D9E" w:rsidP="002C6D9E"/>
        </w:tc>
        <w:tc>
          <w:tcPr>
            <w:tcW w:w="2251" w:type="dxa"/>
          </w:tcPr>
          <w:p w14:paraId="6DDF2553" w14:textId="331DEFE0" w:rsidR="002C6D9E" w:rsidRDefault="002C6D9E" w:rsidP="002C6D9E">
            <w:r>
              <w:t>All year group reps</w:t>
            </w:r>
          </w:p>
        </w:tc>
        <w:tc>
          <w:tcPr>
            <w:tcW w:w="2251" w:type="dxa"/>
          </w:tcPr>
          <w:p w14:paraId="24A7C7E2" w14:textId="002AA772" w:rsidR="002C6D9E" w:rsidRDefault="002C6D9E" w:rsidP="002C6D9E">
            <w:r>
              <w:t>8 October 2022</w:t>
            </w:r>
          </w:p>
        </w:tc>
      </w:tr>
      <w:tr w:rsidR="002C6D9E" w14:paraId="10700887" w14:textId="77777777" w:rsidTr="002C6D9E">
        <w:tc>
          <w:tcPr>
            <w:tcW w:w="1030" w:type="dxa"/>
          </w:tcPr>
          <w:p w14:paraId="0367E95F" w14:textId="0678255B" w:rsidR="002C6D9E" w:rsidRDefault="002C6D9E" w:rsidP="002C6D9E">
            <w:r>
              <w:t>10</w:t>
            </w:r>
          </w:p>
        </w:tc>
        <w:tc>
          <w:tcPr>
            <w:tcW w:w="3484" w:type="dxa"/>
          </w:tcPr>
          <w:p w14:paraId="1391344B" w14:textId="5A3D9FCE" w:rsidR="002C6D9E" w:rsidRDefault="002C6D9E" w:rsidP="002C6D9E">
            <w:r>
              <w:t xml:space="preserve">Nick to look at possibility of using Just Giving for Christmas gift collections </w:t>
            </w:r>
          </w:p>
          <w:p w14:paraId="44709F54" w14:textId="77777777" w:rsidR="002C6D9E" w:rsidRDefault="002C6D9E" w:rsidP="002C6D9E"/>
        </w:tc>
        <w:tc>
          <w:tcPr>
            <w:tcW w:w="2251" w:type="dxa"/>
          </w:tcPr>
          <w:p w14:paraId="2F9D2DBD" w14:textId="4887AE2F" w:rsidR="002C6D9E" w:rsidRDefault="002C6D9E" w:rsidP="002C6D9E">
            <w:r>
              <w:t xml:space="preserve">Nick </w:t>
            </w:r>
          </w:p>
        </w:tc>
        <w:tc>
          <w:tcPr>
            <w:tcW w:w="2251" w:type="dxa"/>
          </w:tcPr>
          <w:p w14:paraId="3BF0656E" w14:textId="076DCA4F" w:rsidR="002C6D9E" w:rsidRDefault="002C6D9E" w:rsidP="002C6D9E">
            <w:r>
              <w:t>9 November 2022</w:t>
            </w:r>
          </w:p>
        </w:tc>
      </w:tr>
      <w:tr w:rsidR="002C6D9E" w14:paraId="0799AF83" w14:textId="77777777" w:rsidTr="002C6D9E">
        <w:tc>
          <w:tcPr>
            <w:tcW w:w="1030" w:type="dxa"/>
          </w:tcPr>
          <w:p w14:paraId="3503D52C" w14:textId="40F6EF1A" w:rsidR="002C6D9E" w:rsidRDefault="002C6D9E" w:rsidP="002C6D9E">
            <w:r>
              <w:t>11</w:t>
            </w:r>
          </w:p>
        </w:tc>
        <w:tc>
          <w:tcPr>
            <w:tcW w:w="3484" w:type="dxa"/>
          </w:tcPr>
          <w:p w14:paraId="60D4615B" w14:textId="1B7A853D" w:rsidR="002C6D9E" w:rsidRDefault="002C6D9E" w:rsidP="002C6D9E">
            <w:r>
              <w:t xml:space="preserve">PSA email address – Carol to provide login details to Frances. Frances to monitor emails on an ongoing basis.  </w:t>
            </w:r>
          </w:p>
          <w:p w14:paraId="6F15C050" w14:textId="77777777" w:rsidR="002C6D9E" w:rsidRDefault="002C6D9E" w:rsidP="002C6D9E"/>
        </w:tc>
        <w:tc>
          <w:tcPr>
            <w:tcW w:w="2251" w:type="dxa"/>
          </w:tcPr>
          <w:p w14:paraId="307FBA45" w14:textId="7514C3A7" w:rsidR="002C6D9E" w:rsidRDefault="002C6D9E" w:rsidP="002C6D9E">
            <w:r>
              <w:t>Carol / Frances</w:t>
            </w:r>
          </w:p>
        </w:tc>
        <w:tc>
          <w:tcPr>
            <w:tcW w:w="2251" w:type="dxa"/>
          </w:tcPr>
          <w:p w14:paraId="2F19B0A0" w14:textId="0BE980FE" w:rsidR="002C6D9E" w:rsidRDefault="002C6D9E" w:rsidP="002C6D9E">
            <w:r>
              <w:t>9 November 2022</w:t>
            </w:r>
          </w:p>
        </w:tc>
      </w:tr>
      <w:tr w:rsidR="002C6D9E" w14:paraId="75FF87E0" w14:textId="77777777" w:rsidTr="002C6D9E">
        <w:tc>
          <w:tcPr>
            <w:tcW w:w="1030" w:type="dxa"/>
          </w:tcPr>
          <w:p w14:paraId="675A54AE" w14:textId="142D75A6" w:rsidR="002C6D9E" w:rsidRDefault="002C6D9E" w:rsidP="002C6D9E">
            <w:r>
              <w:t>12</w:t>
            </w:r>
          </w:p>
        </w:tc>
        <w:tc>
          <w:tcPr>
            <w:tcW w:w="3484" w:type="dxa"/>
          </w:tcPr>
          <w:p w14:paraId="0F6F7C84" w14:textId="494A6808" w:rsidR="002C6D9E" w:rsidRDefault="002C6D9E" w:rsidP="002C6D9E">
            <w:r>
              <w:t>All year group reps to send WhatsApp messages to advertise secretary position</w:t>
            </w:r>
          </w:p>
        </w:tc>
        <w:tc>
          <w:tcPr>
            <w:tcW w:w="2251" w:type="dxa"/>
          </w:tcPr>
          <w:p w14:paraId="43089D9C" w14:textId="3DADFF59" w:rsidR="002C6D9E" w:rsidRDefault="002C6D9E" w:rsidP="002C6D9E">
            <w:r>
              <w:t>All year group reps</w:t>
            </w:r>
          </w:p>
        </w:tc>
        <w:tc>
          <w:tcPr>
            <w:tcW w:w="2251" w:type="dxa"/>
          </w:tcPr>
          <w:p w14:paraId="3C93325A" w14:textId="5A4945DF" w:rsidR="002C6D9E" w:rsidRDefault="002C6D9E" w:rsidP="002C6D9E">
            <w:r>
              <w:t xml:space="preserve">9 November 2022 </w:t>
            </w:r>
          </w:p>
        </w:tc>
      </w:tr>
      <w:tr w:rsidR="00F84158" w14:paraId="2A7951F3" w14:textId="77777777" w:rsidTr="002C6D9E">
        <w:tc>
          <w:tcPr>
            <w:tcW w:w="1030" w:type="dxa"/>
          </w:tcPr>
          <w:p w14:paraId="275E4523" w14:textId="2502BEBC" w:rsidR="00F84158" w:rsidRDefault="00F84158" w:rsidP="002C6D9E">
            <w:r>
              <w:lastRenderedPageBreak/>
              <w:t>13</w:t>
            </w:r>
          </w:p>
        </w:tc>
        <w:tc>
          <w:tcPr>
            <w:tcW w:w="3484" w:type="dxa"/>
          </w:tcPr>
          <w:p w14:paraId="668F0F1A" w14:textId="4B107C17" w:rsidR="00F84158" w:rsidRDefault="00F84158" w:rsidP="002C6D9E">
            <w:r>
              <w:t>PVGs for football coaches – Carol compiling list of coaches and PVG status. Need another volunteer to take this on</w:t>
            </w:r>
          </w:p>
        </w:tc>
        <w:tc>
          <w:tcPr>
            <w:tcW w:w="2251" w:type="dxa"/>
          </w:tcPr>
          <w:p w14:paraId="1943576A" w14:textId="66C4351D" w:rsidR="00F84158" w:rsidRDefault="00F84158" w:rsidP="002C6D9E">
            <w:r>
              <w:t>Carol / looking for a volunteer</w:t>
            </w:r>
          </w:p>
        </w:tc>
        <w:tc>
          <w:tcPr>
            <w:tcW w:w="2251" w:type="dxa"/>
          </w:tcPr>
          <w:p w14:paraId="477D3C26" w14:textId="6E12F82B" w:rsidR="00F84158" w:rsidRDefault="00F84158" w:rsidP="002C6D9E">
            <w:r>
              <w:t>9 November 2022</w:t>
            </w:r>
          </w:p>
        </w:tc>
      </w:tr>
    </w:tbl>
    <w:p w14:paraId="6B74CD02" w14:textId="7363F318" w:rsidR="00155D59" w:rsidRDefault="00155D59" w:rsidP="002E0532"/>
    <w:p w14:paraId="50BA37F7" w14:textId="180657D6" w:rsidR="00155D59" w:rsidRPr="002E0532" w:rsidRDefault="00155D59" w:rsidP="00155D59"/>
    <w:sectPr w:rsidR="00155D59" w:rsidRPr="002E0532">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35BA77" w14:textId="77777777" w:rsidR="00AE24C0" w:rsidRDefault="00AE24C0">
      <w:pPr>
        <w:spacing w:after="0" w:line="240" w:lineRule="auto"/>
      </w:pPr>
      <w:r>
        <w:separator/>
      </w:r>
    </w:p>
  </w:endnote>
  <w:endnote w:type="continuationSeparator" w:id="0">
    <w:p w14:paraId="046B4FD4" w14:textId="77777777" w:rsidR="00AE24C0" w:rsidRDefault="00AE24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662A0A" w14:textId="379C7014" w:rsidR="00F0403F" w:rsidRPr="00F0403F" w:rsidRDefault="0048289C">
    <w:pPr>
      <w:pStyle w:val="Footer"/>
      <w:rPr>
        <w:sz w:val="20"/>
        <w:szCs w:val="20"/>
      </w:rPr>
    </w:pPr>
    <w:r>
      <w:rPr>
        <w:sz w:val="20"/>
        <w:szCs w:val="20"/>
      </w:rPr>
      <w:t>PSA meeting minutes 21 September 2022</w:t>
    </w:r>
    <w:r w:rsidR="004549C1" w:rsidRPr="00F0403F">
      <w:rPr>
        <w:sz w:val="20"/>
        <w:szCs w:val="20"/>
      </w:rPr>
      <w:br/>
      <w:t xml:space="preserve">Page </w:t>
    </w:r>
    <w:r w:rsidR="004549C1" w:rsidRPr="00F0403F">
      <w:rPr>
        <w:b/>
        <w:bCs/>
        <w:sz w:val="20"/>
        <w:szCs w:val="20"/>
      </w:rPr>
      <w:fldChar w:fldCharType="begin"/>
    </w:r>
    <w:r w:rsidR="004549C1" w:rsidRPr="00F0403F">
      <w:rPr>
        <w:b/>
        <w:bCs/>
        <w:sz w:val="20"/>
        <w:szCs w:val="20"/>
      </w:rPr>
      <w:instrText xml:space="preserve"> PAGE  \* Arabic  \* MERGEFORMAT </w:instrText>
    </w:r>
    <w:r w:rsidR="004549C1" w:rsidRPr="00F0403F">
      <w:rPr>
        <w:b/>
        <w:bCs/>
        <w:sz w:val="20"/>
        <w:szCs w:val="20"/>
      </w:rPr>
      <w:fldChar w:fldCharType="separate"/>
    </w:r>
    <w:r w:rsidR="004549C1" w:rsidRPr="00F0403F">
      <w:rPr>
        <w:b/>
        <w:bCs/>
        <w:noProof/>
        <w:sz w:val="20"/>
        <w:szCs w:val="20"/>
      </w:rPr>
      <w:t>1</w:t>
    </w:r>
    <w:r w:rsidR="004549C1" w:rsidRPr="00F0403F">
      <w:rPr>
        <w:b/>
        <w:bCs/>
        <w:sz w:val="20"/>
        <w:szCs w:val="20"/>
      </w:rPr>
      <w:fldChar w:fldCharType="end"/>
    </w:r>
    <w:r w:rsidR="004549C1" w:rsidRPr="00F0403F">
      <w:rPr>
        <w:sz w:val="20"/>
        <w:szCs w:val="20"/>
      </w:rPr>
      <w:t xml:space="preserve"> of </w:t>
    </w:r>
    <w:r w:rsidR="004549C1" w:rsidRPr="00F0403F">
      <w:rPr>
        <w:b/>
        <w:bCs/>
        <w:sz w:val="20"/>
        <w:szCs w:val="20"/>
      </w:rPr>
      <w:fldChar w:fldCharType="begin"/>
    </w:r>
    <w:r w:rsidR="004549C1" w:rsidRPr="00F0403F">
      <w:rPr>
        <w:b/>
        <w:bCs/>
        <w:sz w:val="20"/>
        <w:szCs w:val="20"/>
      </w:rPr>
      <w:instrText xml:space="preserve"> NUMPAGES  \* Arabic  \* MERGEFORMAT </w:instrText>
    </w:r>
    <w:r w:rsidR="004549C1" w:rsidRPr="00F0403F">
      <w:rPr>
        <w:b/>
        <w:bCs/>
        <w:sz w:val="20"/>
        <w:szCs w:val="20"/>
      </w:rPr>
      <w:fldChar w:fldCharType="separate"/>
    </w:r>
    <w:r w:rsidR="004549C1" w:rsidRPr="00F0403F">
      <w:rPr>
        <w:b/>
        <w:bCs/>
        <w:noProof/>
        <w:sz w:val="20"/>
        <w:szCs w:val="20"/>
      </w:rPr>
      <w:t>2</w:t>
    </w:r>
    <w:r w:rsidR="004549C1" w:rsidRPr="00F0403F">
      <w:rPr>
        <w:b/>
        <w:bC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AF1BEE" w14:textId="77777777" w:rsidR="00AE24C0" w:rsidRDefault="00AE24C0">
      <w:pPr>
        <w:spacing w:after="0" w:line="240" w:lineRule="auto"/>
      </w:pPr>
      <w:r>
        <w:separator/>
      </w:r>
    </w:p>
  </w:footnote>
  <w:footnote w:type="continuationSeparator" w:id="0">
    <w:p w14:paraId="08A0F5C6" w14:textId="77777777" w:rsidR="00AE24C0" w:rsidRDefault="00AE24C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AF1AE1"/>
    <w:multiLevelType w:val="hybridMultilevel"/>
    <w:tmpl w:val="D6703D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6F4219"/>
    <w:multiLevelType w:val="hybridMultilevel"/>
    <w:tmpl w:val="C3A2A374"/>
    <w:lvl w:ilvl="0" w:tplc="597A30C6">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F81FA5"/>
    <w:multiLevelType w:val="hybridMultilevel"/>
    <w:tmpl w:val="76E6CF4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F446C1"/>
    <w:multiLevelType w:val="hybridMultilevel"/>
    <w:tmpl w:val="409E4C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E872CB"/>
    <w:multiLevelType w:val="hybridMultilevel"/>
    <w:tmpl w:val="717073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AE07FC"/>
    <w:multiLevelType w:val="hybridMultilevel"/>
    <w:tmpl w:val="E208EDF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E3E7064"/>
    <w:multiLevelType w:val="hybridMultilevel"/>
    <w:tmpl w:val="EE8899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6A0B00"/>
    <w:multiLevelType w:val="hybridMultilevel"/>
    <w:tmpl w:val="B1F699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1B562EB"/>
    <w:multiLevelType w:val="multilevel"/>
    <w:tmpl w:val="5F0E0E4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23AE030F"/>
    <w:multiLevelType w:val="hybridMultilevel"/>
    <w:tmpl w:val="E5602D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80D0176"/>
    <w:multiLevelType w:val="hybridMultilevel"/>
    <w:tmpl w:val="786A0E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DE65A1B"/>
    <w:multiLevelType w:val="hybridMultilevel"/>
    <w:tmpl w:val="11960E4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5454BAE"/>
    <w:multiLevelType w:val="hybridMultilevel"/>
    <w:tmpl w:val="3754DD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6D96D7C"/>
    <w:multiLevelType w:val="hybridMultilevel"/>
    <w:tmpl w:val="F48054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CD429AE"/>
    <w:multiLevelType w:val="hybridMultilevel"/>
    <w:tmpl w:val="A4500F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8"/>
  </w:num>
  <w:num w:numId="3">
    <w:abstractNumId w:val="9"/>
  </w:num>
  <w:num w:numId="4">
    <w:abstractNumId w:val="2"/>
  </w:num>
  <w:num w:numId="5">
    <w:abstractNumId w:val="11"/>
  </w:num>
  <w:num w:numId="6">
    <w:abstractNumId w:val="4"/>
  </w:num>
  <w:num w:numId="7">
    <w:abstractNumId w:val="5"/>
  </w:num>
  <w:num w:numId="8">
    <w:abstractNumId w:val="6"/>
  </w:num>
  <w:num w:numId="9">
    <w:abstractNumId w:val="14"/>
  </w:num>
  <w:num w:numId="10">
    <w:abstractNumId w:val="3"/>
  </w:num>
  <w:num w:numId="11">
    <w:abstractNumId w:val="12"/>
  </w:num>
  <w:num w:numId="12">
    <w:abstractNumId w:val="10"/>
  </w:num>
  <w:num w:numId="13">
    <w:abstractNumId w:val="7"/>
  </w:num>
  <w:num w:numId="14">
    <w:abstractNumId w:val="0"/>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4C0"/>
    <w:rsid w:val="0001627D"/>
    <w:rsid w:val="0006731A"/>
    <w:rsid w:val="000E3856"/>
    <w:rsid w:val="00155D59"/>
    <w:rsid w:val="00192911"/>
    <w:rsid w:val="0029055C"/>
    <w:rsid w:val="002C6D9E"/>
    <w:rsid w:val="002E0532"/>
    <w:rsid w:val="004549C1"/>
    <w:rsid w:val="0048289C"/>
    <w:rsid w:val="00565C3A"/>
    <w:rsid w:val="005873C1"/>
    <w:rsid w:val="006647DF"/>
    <w:rsid w:val="007B0AC6"/>
    <w:rsid w:val="008A5001"/>
    <w:rsid w:val="008F59C0"/>
    <w:rsid w:val="009F3E62"/>
    <w:rsid w:val="00A4736C"/>
    <w:rsid w:val="00AD7F17"/>
    <w:rsid w:val="00AE24C0"/>
    <w:rsid w:val="00B8544F"/>
    <w:rsid w:val="00C06682"/>
    <w:rsid w:val="00CD1D7A"/>
    <w:rsid w:val="00D04536"/>
    <w:rsid w:val="00D46545"/>
    <w:rsid w:val="00DE09F6"/>
    <w:rsid w:val="00DE3559"/>
    <w:rsid w:val="00DF5446"/>
    <w:rsid w:val="00E82B1F"/>
    <w:rsid w:val="00E87708"/>
    <w:rsid w:val="00F675BC"/>
    <w:rsid w:val="00F84158"/>
    <w:rsid w:val="00FB2FB8"/>
    <w:rsid w:val="00FD7A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9BD93"/>
  <w15:chartTrackingRefBased/>
  <w15:docId w15:val="{769516B2-827C-4375-B738-4D705E14C0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47DF"/>
    <w:rPr>
      <w:rFonts w:ascii="Arial" w:hAnsi="Arial"/>
      <w:sz w:val="24"/>
    </w:rPr>
  </w:style>
  <w:style w:type="paragraph" w:styleId="Heading1">
    <w:name w:val="heading 1"/>
    <w:basedOn w:val="Normal"/>
    <w:next w:val="Normal"/>
    <w:link w:val="Heading1Char"/>
    <w:uiPriority w:val="9"/>
    <w:qFormat/>
    <w:rsid w:val="0006731A"/>
    <w:pPr>
      <w:keepNext/>
      <w:keepLines/>
      <w:spacing w:before="240" w:after="240"/>
      <w:outlineLvl w:val="0"/>
    </w:pPr>
    <w:rPr>
      <w:rFonts w:eastAsiaTheme="majorEastAsia" w:cstheme="majorBidi"/>
      <w:b/>
      <w:sz w:val="36"/>
      <w:szCs w:val="32"/>
    </w:rPr>
  </w:style>
  <w:style w:type="paragraph" w:styleId="Heading2">
    <w:name w:val="heading 2"/>
    <w:basedOn w:val="Normal"/>
    <w:next w:val="Normal"/>
    <w:link w:val="Heading2Char"/>
    <w:uiPriority w:val="9"/>
    <w:unhideWhenUsed/>
    <w:qFormat/>
    <w:rsid w:val="0006731A"/>
    <w:pPr>
      <w:keepNext/>
      <w:keepLines/>
      <w:spacing w:before="240" w:after="240"/>
      <w:outlineLvl w:val="1"/>
    </w:pPr>
    <w:rPr>
      <w:rFonts w:eastAsiaTheme="majorEastAsia" w:cstheme="majorBidi"/>
      <w:b/>
      <w:color w:val="8C189B" w:themeColor="accent1"/>
      <w:sz w:val="28"/>
      <w:szCs w:val="26"/>
    </w:rPr>
  </w:style>
  <w:style w:type="paragraph" w:styleId="Heading3">
    <w:name w:val="heading 3"/>
    <w:basedOn w:val="Normal"/>
    <w:next w:val="Normal"/>
    <w:link w:val="Heading3Char"/>
    <w:uiPriority w:val="9"/>
    <w:unhideWhenUsed/>
    <w:qFormat/>
    <w:rsid w:val="0006731A"/>
    <w:pPr>
      <w:keepNext/>
      <w:tabs>
        <w:tab w:val="left" w:pos="1440"/>
        <w:tab w:val="left" w:pos="2160"/>
        <w:tab w:val="left" w:pos="2880"/>
        <w:tab w:val="left" w:pos="4680"/>
        <w:tab w:val="left" w:pos="5400"/>
        <w:tab w:val="right" w:pos="9000"/>
      </w:tabs>
      <w:spacing w:before="240" w:after="240"/>
      <w:outlineLvl w:val="2"/>
    </w:pPr>
    <w:rPr>
      <w:rFonts w:eastAsiaTheme="majorEastAsia" w:cs="Arial"/>
      <w:b/>
      <w:szCs w:val="24"/>
    </w:rPr>
  </w:style>
  <w:style w:type="paragraph" w:styleId="Heading4">
    <w:name w:val="heading 4"/>
    <w:basedOn w:val="Normal"/>
    <w:next w:val="Normal"/>
    <w:link w:val="Heading4Char"/>
    <w:uiPriority w:val="9"/>
    <w:unhideWhenUsed/>
    <w:qFormat/>
    <w:rsid w:val="0006731A"/>
    <w:pPr>
      <w:keepNext/>
      <w:keepLines/>
      <w:spacing w:before="240" w:after="240"/>
      <w:outlineLvl w:val="3"/>
    </w:pPr>
    <w:rPr>
      <w:rFonts w:eastAsiaTheme="majorEastAsia" w:cstheme="majorBidi"/>
      <w:iCs/>
      <w:color w:val="8C189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6731A"/>
    <w:rPr>
      <w:rFonts w:ascii="Arial" w:eastAsiaTheme="majorEastAsia" w:hAnsi="Arial" w:cs="Arial"/>
      <w:b/>
      <w:sz w:val="24"/>
      <w:szCs w:val="24"/>
    </w:rPr>
  </w:style>
  <w:style w:type="paragraph" w:styleId="NoSpacing">
    <w:name w:val="No Spacing"/>
    <w:uiPriority w:val="1"/>
    <w:rsid w:val="00D46545"/>
    <w:pPr>
      <w:spacing w:after="0" w:line="240" w:lineRule="auto"/>
    </w:pPr>
  </w:style>
  <w:style w:type="paragraph" w:styleId="ListParagraph">
    <w:name w:val="List Paragraph"/>
    <w:basedOn w:val="Normal"/>
    <w:uiPriority w:val="34"/>
    <w:qFormat/>
    <w:rsid w:val="006647DF"/>
    <w:pPr>
      <w:ind w:left="720"/>
    </w:pPr>
  </w:style>
  <w:style w:type="character" w:customStyle="1" w:styleId="Heading1Char">
    <w:name w:val="Heading 1 Char"/>
    <w:basedOn w:val="DefaultParagraphFont"/>
    <w:link w:val="Heading1"/>
    <w:uiPriority w:val="9"/>
    <w:rsid w:val="0006731A"/>
    <w:rPr>
      <w:rFonts w:ascii="Arial" w:eastAsiaTheme="majorEastAsia" w:hAnsi="Arial" w:cstheme="majorBidi"/>
      <w:b/>
      <w:sz w:val="36"/>
      <w:szCs w:val="32"/>
    </w:rPr>
  </w:style>
  <w:style w:type="character" w:customStyle="1" w:styleId="Heading2Char">
    <w:name w:val="Heading 2 Char"/>
    <w:basedOn w:val="DefaultParagraphFont"/>
    <w:link w:val="Heading2"/>
    <w:uiPriority w:val="9"/>
    <w:rsid w:val="0006731A"/>
    <w:rPr>
      <w:rFonts w:ascii="Arial" w:eastAsiaTheme="majorEastAsia" w:hAnsi="Arial" w:cstheme="majorBidi"/>
      <w:b/>
      <w:color w:val="8C189B" w:themeColor="accent1"/>
      <w:sz w:val="28"/>
      <w:szCs w:val="26"/>
    </w:rPr>
  </w:style>
  <w:style w:type="character" w:customStyle="1" w:styleId="Heading4Char">
    <w:name w:val="Heading 4 Char"/>
    <w:basedOn w:val="DefaultParagraphFont"/>
    <w:link w:val="Heading4"/>
    <w:uiPriority w:val="9"/>
    <w:rsid w:val="0006731A"/>
    <w:rPr>
      <w:rFonts w:ascii="Arial" w:eastAsiaTheme="majorEastAsia" w:hAnsi="Arial" w:cstheme="majorBidi"/>
      <w:iCs/>
      <w:color w:val="8C189B" w:themeColor="accent1"/>
      <w:sz w:val="24"/>
    </w:rPr>
  </w:style>
  <w:style w:type="paragraph" w:styleId="Title">
    <w:name w:val="Title"/>
    <w:basedOn w:val="Normal"/>
    <w:next w:val="Normal"/>
    <w:link w:val="TitleChar"/>
    <w:uiPriority w:val="10"/>
    <w:qFormat/>
    <w:rsid w:val="004549C1"/>
    <w:pPr>
      <w:spacing w:after="0" w:line="240" w:lineRule="auto"/>
      <w:contextualSpacing/>
    </w:pPr>
    <w:rPr>
      <w:rFonts w:eastAsiaTheme="majorEastAsia" w:cstheme="majorBidi"/>
      <w:spacing w:val="-10"/>
      <w:kern w:val="28"/>
      <w:sz w:val="40"/>
      <w:szCs w:val="56"/>
    </w:rPr>
  </w:style>
  <w:style w:type="character" w:customStyle="1" w:styleId="TitleChar">
    <w:name w:val="Title Char"/>
    <w:basedOn w:val="DefaultParagraphFont"/>
    <w:link w:val="Title"/>
    <w:uiPriority w:val="10"/>
    <w:rsid w:val="004549C1"/>
    <w:rPr>
      <w:rFonts w:ascii="Arial" w:eastAsiaTheme="majorEastAsia" w:hAnsi="Arial" w:cstheme="majorBidi"/>
      <w:spacing w:val="-10"/>
      <w:kern w:val="28"/>
      <w:sz w:val="40"/>
      <w:szCs w:val="56"/>
    </w:rPr>
  </w:style>
  <w:style w:type="paragraph" w:styleId="Footer">
    <w:name w:val="footer"/>
    <w:basedOn w:val="Normal"/>
    <w:link w:val="FooterChar"/>
    <w:uiPriority w:val="99"/>
    <w:unhideWhenUsed/>
    <w:rsid w:val="0006731A"/>
    <w:pPr>
      <w:tabs>
        <w:tab w:val="center" w:pos="4513"/>
        <w:tab w:val="right" w:pos="9026"/>
      </w:tabs>
      <w:spacing w:after="0" w:line="240" w:lineRule="auto"/>
    </w:pPr>
    <w:rPr>
      <w:rFonts w:eastAsia="Times New Roman" w:cs="Arial"/>
      <w:szCs w:val="24"/>
    </w:rPr>
  </w:style>
  <w:style w:type="character" w:customStyle="1" w:styleId="FooterChar">
    <w:name w:val="Footer Char"/>
    <w:basedOn w:val="DefaultParagraphFont"/>
    <w:link w:val="Footer"/>
    <w:uiPriority w:val="99"/>
    <w:rsid w:val="0006731A"/>
    <w:rPr>
      <w:rFonts w:ascii="Arial" w:eastAsia="Times New Roman" w:hAnsi="Arial" w:cs="Arial"/>
      <w:sz w:val="24"/>
      <w:szCs w:val="24"/>
    </w:rPr>
  </w:style>
  <w:style w:type="character" w:styleId="Hyperlink">
    <w:name w:val="Hyperlink"/>
    <w:basedOn w:val="DefaultParagraphFont"/>
    <w:uiPriority w:val="99"/>
    <w:unhideWhenUsed/>
    <w:rsid w:val="0006731A"/>
    <w:rPr>
      <w:color w:val="2E2B79" w:themeColor="hyperlink"/>
      <w:u w:val="single"/>
    </w:rPr>
  </w:style>
  <w:style w:type="character" w:styleId="UnresolvedMention">
    <w:name w:val="Unresolved Mention"/>
    <w:basedOn w:val="DefaultParagraphFont"/>
    <w:uiPriority w:val="99"/>
    <w:semiHidden/>
    <w:unhideWhenUsed/>
    <w:rsid w:val="0006731A"/>
    <w:rPr>
      <w:color w:val="605E5C"/>
      <w:shd w:val="clear" w:color="auto" w:fill="E1DFDD"/>
    </w:rPr>
  </w:style>
  <w:style w:type="table" w:styleId="TableGrid">
    <w:name w:val="Table Grid"/>
    <w:basedOn w:val="TableNormal"/>
    <w:uiPriority w:val="39"/>
    <w:rsid w:val="00AE24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828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289C"/>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37582">
      <w:bodyDiv w:val="1"/>
      <w:marLeft w:val="0"/>
      <w:marRight w:val="0"/>
      <w:marTop w:val="0"/>
      <w:marBottom w:val="0"/>
      <w:divBdr>
        <w:top w:val="none" w:sz="0" w:space="0" w:color="auto"/>
        <w:left w:val="none" w:sz="0" w:space="0" w:color="auto"/>
        <w:bottom w:val="none" w:sz="0" w:space="0" w:color="auto"/>
        <w:right w:val="none" w:sz="0" w:space="0" w:color="auto"/>
      </w:divBdr>
    </w:div>
    <w:div w:id="1082029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applications\Microsoft_365_Templates\COPFS%20Template.dotx" TargetMode="External"/></Relationships>
</file>

<file path=word/theme/theme1.xml><?xml version="1.0" encoding="utf-8"?>
<a:theme xmlns:a="http://schemas.openxmlformats.org/drawingml/2006/main" name="Office Theme">
  <a:themeElements>
    <a:clrScheme name="COPFS colours">
      <a:dk1>
        <a:sysClr val="windowText" lastClr="000000"/>
      </a:dk1>
      <a:lt1>
        <a:sysClr val="window" lastClr="FFFFFF"/>
      </a:lt1>
      <a:dk2>
        <a:srgbClr val="1F497D"/>
      </a:dk2>
      <a:lt2>
        <a:srgbClr val="EEECE1"/>
      </a:lt2>
      <a:accent1>
        <a:srgbClr val="8C189B"/>
      </a:accent1>
      <a:accent2>
        <a:srgbClr val="5C6670"/>
      </a:accent2>
      <a:accent3>
        <a:srgbClr val="2E2B79"/>
      </a:accent3>
      <a:accent4>
        <a:srgbClr val="8AA0C1"/>
      </a:accent4>
      <a:accent5>
        <a:srgbClr val="A7187B"/>
      </a:accent5>
      <a:accent6>
        <a:srgbClr val="A7187B"/>
      </a:accent6>
      <a:hlink>
        <a:srgbClr val="2E2B79"/>
      </a:hlink>
      <a:folHlink>
        <a:srgbClr val="8C189B"/>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COPFS Template.dotx</Template>
  <TotalTime>291</TotalTime>
  <Pages>5</Pages>
  <Words>956</Words>
  <Characters>5451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COPFS</Company>
  <LinksUpToDate>false</LinksUpToDate>
  <CharactersWithSpaces>6395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 Ross</dc:creator>
  <cp:keywords/>
  <dc:description/>
  <cp:lastModifiedBy>Frances Ross</cp:lastModifiedBy>
  <cp:revision>14</cp:revision>
  <dcterms:created xsi:type="dcterms:W3CDTF">2022-09-21T18:00:00Z</dcterms:created>
  <dcterms:modified xsi:type="dcterms:W3CDTF">2022-09-26T11:50:00Z</dcterms:modified>
</cp:coreProperties>
</file>